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17EA2F9A330D45CFB72F92A702BB2350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>
            <w:pPr>
              <w:ind w:left="-43"/>
              <w:jc w:val="right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C2D47F2" wp14:editId="302DDB44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0"/>
                  <wp:wrapSquare wrapText="bothSides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31B6D" w:rsidRPr="00DC10BA" w:rsidRDefault="00031B6D" w:rsidP="00031B6D">
            <w:pPr>
              <w:ind w:left="-43"/>
              <w:jc w:val="right"/>
              <w:rPr>
                <w:noProof/>
              </w:rPr>
            </w:pPr>
          </w:p>
          <w:p w:rsidR="00031B6D" w:rsidRPr="00DC10BA" w:rsidRDefault="00031B6D" w:rsidP="00031B6D">
            <w:pPr>
              <w:ind w:left="-43"/>
              <w:jc w:val="right"/>
              <w:rPr>
                <w:noProof/>
              </w:rPr>
            </w:pPr>
          </w:p>
          <w:p w:rsidR="00031B6D" w:rsidRPr="00DC10BA" w:rsidRDefault="00031B6D" w:rsidP="00031B6D">
            <w:pPr>
              <w:ind w:left="-43"/>
              <w:jc w:val="right"/>
              <w:rPr>
                <w:noProof/>
              </w:rPr>
            </w:pPr>
          </w:p>
          <w:p w:rsidR="00031B6D" w:rsidRPr="00DC10BA" w:rsidRDefault="00031B6D" w:rsidP="00031B6D">
            <w:pPr>
              <w:ind w:left="-43"/>
              <w:jc w:val="right"/>
              <w:rPr>
                <w:bCs/>
                <w:sz w:val="18"/>
              </w:rPr>
            </w:pPr>
          </w:p>
          <w:p w:rsidR="00031B6D" w:rsidRPr="00DC10BA" w:rsidRDefault="00031B6D" w:rsidP="00031B6D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 w:rsidRPr="00DC10BA">
              <w:rPr>
                <w:b/>
                <w:bCs/>
                <w:sz w:val="16"/>
                <w:szCs w:val="16"/>
              </w:rPr>
              <w:t>Россия</w:t>
            </w:r>
            <w:r w:rsidRPr="00DC10BA">
              <w:rPr>
                <w:b/>
                <w:sz w:val="16"/>
                <w:szCs w:val="16"/>
              </w:rPr>
              <w:t xml:space="preserve">, 198097, Санкт-Петербург, ул. </w:t>
            </w:r>
            <w:proofErr w:type="spellStart"/>
            <w:r w:rsidRPr="00DC10BA">
              <w:rPr>
                <w:b/>
                <w:sz w:val="16"/>
                <w:szCs w:val="16"/>
              </w:rPr>
              <w:t>Трефолева</w:t>
            </w:r>
            <w:proofErr w:type="spellEnd"/>
            <w:r w:rsidRPr="00DC10BA">
              <w:rPr>
                <w:b/>
                <w:sz w:val="16"/>
                <w:szCs w:val="16"/>
              </w:rPr>
              <w:t>, 2БМ</w:t>
            </w:r>
          </w:p>
          <w:p w:rsidR="00031B6D" w:rsidRPr="00DC10BA" w:rsidRDefault="00031B6D" w:rsidP="00031B6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031B6D" w:rsidRPr="00DC10BA" w:rsidRDefault="00031B6D" w:rsidP="00031B6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proofErr w:type="spellStart"/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proofErr w:type="spellEnd"/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proofErr w:type="spellStart"/>
            <w:r w:rsidRPr="00DC10B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  <w:proofErr w:type="spellEnd"/>
          </w:p>
          <w:p w:rsidR="00031B6D" w:rsidRPr="00DC10BA" w:rsidRDefault="00031B6D" w:rsidP="00031B6D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 w:rsidRPr="00DC10BA"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www</w:t>
              </w:r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proofErr w:type="spellStart"/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vzljot</w:t>
              </w:r>
              <w:proofErr w:type="spellEnd"/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</w:rPr>
                <w:t>.</w:t>
              </w:r>
              <w:proofErr w:type="spellStart"/>
              <w:r w:rsidRPr="00DC10BA">
                <w:rPr>
                  <w:b/>
                  <w:bCs/>
                  <w:color w:val="0000FF"/>
                  <w:sz w:val="16"/>
                  <w:szCs w:val="16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D95F249DCFDD481C93CF2DB27CDFAD41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36CA33C7087244E8A059723177761EE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E691FACFEEB04989A4C4E287FB287E6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F574BB1A864A4FCEA2D3AB6D2A3D2E48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6EC134695C9D40C69711AD8D993F97E3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2EDD13D53EEC493EB05B2108C532E87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Default="00031B6D" w:rsidP="00031B6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BAB5CA2F23214DE1952F638BAD68CC97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842668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2668" w:rsidRPr="00DC10BA" w:rsidRDefault="00842668" w:rsidP="00A00D5F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2668" w:rsidRPr="00DC10BA" w:rsidRDefault="00842668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самовывоз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sdt>
            <w:sdtPr>
              <w:rPr>
                <w:sz w:val="16"/>
                <w:szCs w:val="16"/>
              </w:rPr>
              <w:id w:val="-66195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  <w:p w:rsidR="00842668" w:rsidRPr="00DC10BA" w:rsidRDefault="00842668" w:rsidP="00A00D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2668" w:rsidRPr="00DC10BA" w:rsidRDefault="00842668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Ж/Д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sdt>
            <w:sdtPr>
              <w:rPr>
                <w:sz w:val="16"/>
                <w:szCs w:val="16"/>
              </w:rPr>
              <w:id w:val="-7242934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  <w:p w:rsidR="00842668" w:rsidRPr="00DC10BA" w:rsidRDefault="00842668" w:rsidP="00A00D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2668" w:rsidRPr="00DC10BA" w:rsidRDefault="00842668" w:rsidP="00A00D5F">
            <w:pPr>
              <w:jc w:val="right"/>
              <w:rPr>
                <w:sz w:val="16"/>
                <w:szCs w:val="16"/>
              </w:rPr>
            </w:pPr>
            <w:r w:rsidRPr="00DC10BA">
              <w:rPr>
                <w:sz w:val="16"/>
                <w:szCs w:val="16"/>
              </w:rPr>
              <w:t>АВИА</w:t>
            </w:r>
          </w:p>
        </w:tc>
        <w:tc>
          <w:tcPr>
            <w:tcW w:w="3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sdt>
            <w:sdtPr>
              <w:rPr>
                <w:sz w:val="16"/>
                <w:szCs w:val="16"/>
              </w:rPr>
              <w:id w:val="5566626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  <w:p w:rsidR="00842668" w:rsidRPr="00DC10BA" w:rsidRDefault="00842668" w:rsidP="00A00D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842668" w:rsidRPr="00DC10BA" w:rsidRDefault="00842668" w:rsidP="00A00D5F">
            <w:pPr>
              <w:jc w:val="center"/>
            </w:pPr>
          </w:p>
        </w:tc>
      </w:tr>
      <w:tr w:rsidR="00031B6D" w:rsidRPr="00DC10BA" w:rsidTr="00A00D5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Pr="00DC10BA" w:rsidRDefault="00031B6D" w:rsidP="00031B6D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D283B939C7BF461F9ADB802007B1DCF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031B6D" w:rsidRPr="00DC10BA" w:rsidTr="00A00D5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1B6D" w:rsidRPr="00DC10BA" w:rsidRDefault="00031B6D" w:rsidP="00031B6D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e"/>
            </w:rPr>
            <w:id w:val="-1927876819"/>
            <w:placeholder>
              <w:docPart w:val="FFCF6BEAE4A04307AA22E22A88162003"/>
            </w:placeholder>
          </w:sdtPr>
          <w:sdtEndPr>
            <w:rPr>
              <w:rStyle w:val="ae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31B6D" w:rsidRDefault="00031B6D" w:rsidP="00031B6D">
                <w:pPr>
                  <w:rPr>
                    <w:rStyle w:val="ae"/>
                  </w:rPr>
                </w:pPr>
                <w:r>
                  <w:rPr>
                    <w:rStyle w:val="ae"/>
                  </w:rPr>
                  <w:t xml:space="preserve"> </w:t>
                </w:r>
                <w:sdt>
                  <w:sdtPr>
                    <w:rPr>
                      <w:rStyle w:val="ae"/>
                      <w:b w:val="0"/>
                      <w:sz w:val="16"/>
                      <w:szCs w:val="16"/>
                    </w:rPr>
                    <w:id w:val="-401136261"/>
                    <w:placeholder>
                      <w:docPart w:val="61666EE779C2494BBD06BF45D7ABD585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31B6D" w:rsidRPr="00DC10BA" w:rsidRDefault="00031B6D" w:rsidP="00031B6D"/>
        </w:tc>
      </w:tr>
      <w:tr w:rsidR="00842668" w:rsidRPr="00DC10BA" w:rsidTr="00A00D5F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842668" w:rsidRPr="00DC10BA" w:rsidRDefault="00842668" w:rsidP="00A00D5F">
            <w:pPr>
              <w:rPr>
                <w:b/>
                <w:bCs/>
                <w:i/>
                <w:sz w:val="16"/>
                <w:szCs w:val="16"/>
              </w:rPr>
            </w:pPr>
            <w:r w:rsidRPr="00DC10BA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42668" w:rsidRPr="00DC10BA" w:rsidRDefault="002768AB" w:rsidP="00A00D5F">
            <w:pPr>
              <w:rPr>
                <w:sz w:val="16"/>
                <w:szCs w:val="16"/>
              </w:rPr>
            </w:pPr>
            <w:sdt>
              <w:sdtPr>
                <w:rPr>
                  <w:rStyle w:val="ae"/>
                </w:rPr>
                <w:id w:val="-482938730"/>
                <w:placeholder>
                  <w:docPart w:val="221E2EB22C8A468886F7C18031671527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e"/>
                </w:rPr>
              </w:sdtEndPr>
              <w:sdtContent>
                <w:r w:rsidR="00031B6D"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4500" w:type="dxa"/>
            <w:vMerge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842668" w:rsidRPr="00DC10BA" w:rsidRDefault="00842668" w:rsidP="00A00D5F"/>
        </w:tc>
      </w:tr>
    </w:tbl>
    <w:p w:rsidR="00842668" w:rsidRPr="00DC10BA" w:rsidRDefault="00842668" w:rsidP="00842668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031B6D" w:rsidTr="00031B6D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031B6D" w:rsidRDefault="00031B6D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66F8005E056C4364B191EBBF15079C61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031B6D" w:rsidRDefault="00031B6D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031B6D" w:rsidRDefault="00031B6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031B6D" w:rsidRDefault="00031B6D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tc>
          <w:tcPr>
            <w:tcW w:w="24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:rsidR="00031B6D" w:rsidRDefault="002768AB">
            <w:pPr>
              <w:rPr>
                <w:sz w:val="18"/>
                <w:szCs w:val="18"/>
                <w:lang w:val="en-US"/>
              </w:rPr>
            </w:pPr>
            <w:sdt>
              <w:sdtPr>
                <w:rPr>
                  <w:sz w:val="18"/>
                  <w:szCs w:val="18"/>
                </w:rPr>
                <w:id w:val="-1095013037"/>
                <w:placeholder>
                  <w:docPart w:val="630D2A837DD3431D9E92C2E2C65DC10D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31B6D">
                  <w:rPr>
                    <w:rStyle w:val="9"/>
                  </w:rPr>
                  <w:t>Место для ввода даты.</w:t>
                </w:r>
              </w:sdtContent>
            </w:sdt>
          </w:p>
        </w:tc>
      </w:tr>
      <w:tr w:rsidR="00031B6D" w:rsidTr="00031B6D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031B6D" w:rsidRDefault="00031B6D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1B6D" w:rsidRDefault="00031B6D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1B6D" w:rsidRDefault="00031B6D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31B6D" w:rsidRDefault="00031B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AB5E4F458A494ABFBC586DD2DB167D8C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031B6D" w:rsidRDefault="00031B6D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31B6D" w:rsidRDefault="00031B6D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2B60D6" w:rsidRDefault="002B60D6" w:rsidP="004114CC">
      <w:pPr>
        <w:pStyle w:val="6"/>
        <w:spacing w:before="0" w:after="0"/>
        <w:jc w:val="right"/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031B6D" w:rsidTr="00031B6D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1B6D" w:rsidRDefault="00031B6D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1998B4A07194474AA2D5C7EF06AA3BAE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031B6D" w:rsidRDefault="00031B6D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031B6D" w:rsidTr="00031B6D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B6D" w:rsidRDefault="00031B6D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EFAE2AA475C34883B3A788DF29ABC28B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031B6D" w:rsidRDefault="00031B6D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031B6D" w:rsidTr="00031B6D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B6D" w:rsidRDefault="00031B6D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B0F7D989EA314BE4868015ED5A282625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031B6D" w:rsidRDefault="00031B6D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DE4618" w:rsidRDefault="009F3482" w:rsidP="000C0B68">
      <w:pPr>
        <w:pStyle w:val="6"/>
        <w:spacing w:before="80" w:after="0"/>
        <w:jc w:val="right"/>
        <w:rPr>
          <w:rFonts w:ascii="Arial" w:hAnsi="Arial" w:cs="Arial"/>
          <w:sz w:val="28"/>
          <w:szCs w:val="28"/>
        </w:rPr>
      </w:pPr>
      <w:r w:rsidRPr="009F3482">
        <w:rPr>
          <w:rFonts w:ascii="Arial" w:hAnsi="Arial" w:cs="Arial"/>
          <w:sz w:val="28"/>
          <w:szCs w:val="28"/>
        </w:rPr>
        <w:t>Расходомер-счетчик электромагнитный</w:t>
      </w:r>
      <w:r>
        <w:rPr>
          <w:rFonts w:ascii="Arial" w:hAnsi="Arial" w:cs="Arial"/>
          <w:sz w:val="28"/>
          <w:szCs w:val="28"/>
        </w:rPr>
        <w:t xml:space="preserve"> </w:t>
      </w:r>
      <w:r w:rsidRPr="002B60D6">
        <w:rPr>
          <w:rFonts w:ascii="Arial" w:hAnsi="Arial" w:cs="Arial"/>
          <w:sz w:val="28"/>
          <w:szCs w:val="28"/>
        </w:rPr>
        <w:t>ВЗЛЕТ</w:t>
      </w:r>
      <w:r w:rsidRPr="009F3482">
        <w:rPr>
          <w:rFonts w:ascii="Arial" w:hAnsi="Arial" w:cs="Arial"/>
          <w:sz w:val="28"/>
          <w:szCs w:val="28"/>
        </w:rPr>
        <w:t xml:space="preserve"> ТЭР </w:t>
      </w:r>
    </w:p>
    <w:p w:rsidR="0077697D" w:rsidRDefault="00613BD3" w:rsidP="00613B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1D4EDB">
        <w:rPr>
          <w:b/>
          <w:sz w:val="28"/>
          <w:szCs w:val="28"/>
        </w:rPr>
        <w:t xml:space="preserve">исполнения </w:t>
      </w:r>
      <w:r w:rsidR="00AB0F12">
        <w:rPr>
          <w:b/>
          <w:sz w:val="28"/>
          <w:szCs w:val="28"/>
        </w:rPr>
        <w:t>А</w:t>
      </w:r>
      <w:r w:rsidR="00262177">
        <w:rPr>
          <w:b/>
          <w:sz w:val="28"/>
          <w:szCs w:val="28"/>
        </w:rPr>
        <w:t>С</w:t>
      </w:r>
      <w:r w:rsidR="004D0A33">
        <w:rPr>
          <w:b/>
          <w:sz w:val="28"/>
          <w:szCs w:val="28"/>
        </w:rPr>
        <w:t>,</w:t>
      </w:r>
      <w:r w:rsidR="00262177">
        <w:rPr>
          <w:b/>
          <w:sz w:val="28"/>
          <w:szCs w:val="28"/>
        </w:rPr>
        <w:t xml:space="preserve"> </w:t>
      </w:r>
      <w:r w:rsidR="00AB0F12">
        <w:rPr>
          <w:b/>
          <w:sz w:val="28"/>
          <w:szCs w:val="28"/>
        </w:rPr>
        <w:t>А</w:t>
      </w:r>
      <w:r w:rsidR="00BA75EA" w:rsidRPr="00BA75EA">
        <w:rPr>
          <w:b/>
          <w:sz w:val="28"/>
          <w:szCs w:val="28"/>
        </w:rPr>
        <w:t>Ф</w:t>
      </w:r>
      <w:r w:rsidR="00BA75EA" w:rsidRPr="009F3482">
        <w:rPr>
          <w:sz w:val="28"/>
          <w:szCs w:val="28"/>
        </w:rPr>
        <w:t xml:space="preserve"> </w:t>
      </w:r>
      <w:r w:rsidR="00BA75EA" w:rsidRPr="00AB0F12">
        <w:rPr>
          <w:b/>
        </w:rPr>
        <w:t>(</w:t>
      </w:r>
      <w:proofErr w:type="spellStart"/>
      <w:r w:rsidR="00AB0F12" w:rsidRPr="00AB0F12">
        <w:rPr>
          <w:b/>
        </w:rPr>
        <w:t>агрессивостойкие</w:t>
      </w:r>
      <w:proofErr w:type="spellEnd"/>
      <w:r w:rsidR="00BA75EA" w:rsidRPr="00AB0F12">
        <w:rPr>
          <w:b/>
        </w:rPr>
        <w:t>)</w:t>
      </w:r>
      <w:r>
        <w:t xml:space="preserve"> </w:t>
      </w:r>
      <w:r w:rsidR="00032207">
        <w:rPr>
          <w:b/>
          <w:sz w:val="28"/>
          <w:szCs w:val="28"/>
        </w:rPr>
        <w:t>степень</w:t>
      </w:r>
      <w:r w:rsidRPr="00613BD3">
        <w:rPr>
          <w:b/>
          <w:sz w:val="28"/>
          <w:szCs w:val="28"/>
        </w:rPr>
        <w:t xml:space="preserve"> защиты </w:t>
      </w:r>
      <w:r w:rsidRPr="00613BD3">
        <w:rPr>
          <w:b/>
          <w:sz w:val="28"/>
          <w:szCs w:val="28"/>
          <w:lang w:val="en-US"/>
        </w:rPr>
        <w:t>IP</w:t>
      </w:r>
      <w:r w:rsidRPr="00613BD3">
        <w:rPr>
          <w:b/>
          <w:sz w:val="28"/>
          <w:szCs w:val="28"/>
        </w:rPr>
        <w:t>68</w:t>
      </w:r>
    </w:p>
    <w:p w:rsidR="00C93C7A" w:rsidRDefault="00C93C7A" w:rsidP="00C93C7A">
      <w:pPr>
        <w:rPr>
          <w:b/>
          <w:i/>
          <w:sz w:val="8"/>
          <w:szCs w:val="8"/>
        </w:rPr>
      </w:pPr>
    </w:p>
    <w:p w:rsidR="00031B6D" w:rsidRDefault="00031B6D" w:rsidP="00C93C7A">
      <w:pPr>
        <w:rPr>
          <w:b/>
          <w:i/>
          <w:sz w:val="8"/>
          <w:szCs w:val="8"/>
        </w:rPr>
      </w:pPr>
    </w:p>
    <w:tbl>
      <w:tblPr>
        <w:tblW w:w="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031B6D" w:rsidTr="00031B6D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031B6D" w:rsidRDefault="00031B6D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703B1113232F44FD951A86BE7B6C2AB4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031B6D" w:rsidRDefault="00031B6D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031B6D" w:rsidRDefault="00031B6D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031B6D" w:rsidRDefault="00031B6D" w:rsidP="00C93C7A">
      <w:pPr>
        <w:rPr>
          <w:b/>
          <w:i/>
          <w:sz w:val="8"/>
          <w:szCs w:val="8"/>
        </w:rPr>
      </w:pPr>
    </w:p>
    <w:tbl>
      <w:tblPr>
        <w:tblpPr w:leftFromText="180" w:rightFromText="180" w:vertAnchor="text" w:horzAnchor="page" w:tblpX="1997" w:tblpY="26"/>
        <w:tblW w:w="7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3"/>
        <w:gridCol w:w="1046"/>
        <w:gridCol w:w="179"/>
        <w:gridCol w:w="359"/>
        <w:gridCol w:w="179"/>
        <w:gridCol w:w="359"/>
        <w:gridCol w:w="179"/>
        <w:gridCol w:w="359"/>
        <w:gridCol w:w="179"/>
        <w:gridCol w:w="359"/>
        <w:gridCol w:w="179"/>
        <w:gridCol w:w="359"/>
        <w:gridCol w:w="179"/>
        <w:gridCol w:w="359"/>
        <w:gridCol w:w="179"/>
        <w:gridCol w:w="359"/>
        <w:gridCol w:w="189"/>
        <w:gridCol w:w="343"/>
        <w:gridCol w:w="283"/>
        <w:gridCol w:w="426"/>
        <w:gridCol w:w="283"/>
        <w:gridCol w:w="425"/>
        <w:gridCol w:w="284"/>
        <w:gridCol w:w="663"/>
      </w:tblGrid>
      <w:tr w:rsidR="003727AB" w:rsidRPr="00074F70" w:rsidTr="000C0B68">
        <w:trPr>
          <w:trHeight w:val="203"/>
        </w:trPr>
        <w:tc>
          <w:tcPr>
            <w:tcW w:w="43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727AB" w:rsidRPr="00074F70" w:rsidRDefault="003727AB" w:rsidP="00446B2F">
            <w:pPr>
              <w:jc w:val="center"/>
              <w:rPr>
                <w:sz w:val="18"/>
                <w:szCs w:val="18"/>
              </w:rPr>
            </w:pPr>
          </w:p>
        </w:tc>
        <w:sdt>
          <w:sdtPr>
            <w:rPr>
              <w:sz w:val="18"/>
              <w:szCs w:val="18"/>
            </w:rPr>
            <w:id w:val="-668244631"/>
            <w:placeholder>
              <w:docPart w:val="520874931254444AA78A4B3A5C7601A7"/>
            </w:placeholder>
            <w:dropDownList>
              <w:listItem w:displayText="_______" w:value="_______"/>
              <w:listItem w:displayText="АС-010" w:value="АС-010"/>
              <w:listItem w:displayText="АС-015" w:value="АС-015"/>
              <w:listItem w:displayText="АФ-015" w:value="АФ-015"/>
              <w:listItem w:displayText="АФ-020" w:value="АФ-020"/>
              <w:listItem w:displayText="АФ-025" w:value="АФ-025"/>
              <w:listItem w:displayText="АФ-032" w:value="АФ-032"/>
              <w:listItem w:displayText="АФ-040" w:value="АФ-040"/>
              <w:listItem w:displayText="АФ-050" w:value="АФ-050"/>
              <w:listItem w:displayText="АФ-065" w:value="АФ-065"/>
              <w:listItem w:displayText="АФ-080" w:value="АФ-080"/>
              <w:listItem w:displayText="АФ-100" w:value="АФ-100"/>
              <w:listItem w:displayText="АФ-125" w:value="АФ-125"/>
              <w:listItem w:displayText="АФ-150" w:value="АФ-150"/>
              <w:listItem w:displayText="АФ-200" w:value="АФ-200"/>
              <w:listItem w:displayText="АФ-250" w:value="АФ-250"/>
              <w:listItem w:displayText="АФ-300" w:value="АФ-300"/>
              <w:listItem w:displayText="АФ-350" w:value="АФ-350"/>
              <w:listItem w:displayText="АФ-400" w:value="АФ-400"/>
              <w:listItem w:displayText="АФ-450" w:value="АФ-450"/>
              <w:listItem w:displayText="АФ-500" w:value="АФ-500"/>
            </w:dropDownList>
          </w:sdtPr>
          <w:sdtEndPr/>
          <w:sdtContent>
            <w:tc>
              <w:tcPr>
                <w:tcW w:w="104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727AB" w:rsidRPr="00074F70" w:rsidRDefault="00031B6D" w:rsidP="00446B2F">
                <w:pPr>
                  <w:jc w:val="center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_______</w:t>
                </w:r>
              </w:p>
            </w:tc>
          </w:sdtContent>
        </w:sdt>
        <w:tc>
          <w:tcPr>
            <w:tcW w:w="1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4</w:t>
            </w:r>
            <w:sdt>
              <w:sdtPr>
                <w:rPr>
                  <w:sz w:val="18"/>
                  <w:szCs w:val="18"/>
                </w:rPr>
                <w:id w:val="1746076557"/>
                <w:placeholder>
                  <w:docPart w:val="520874931254444AA78A4B3A5C7601A7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C727F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5</w:t>
            </w:r>
            <w:sdt>
              <w:sdtPr>
                <w:rPr>
                  <w:sz w:val="18"/>
                  <w:szCs w:val="18"/>
                </w:rPr>
                <w:id w:val="-1696073052"/>
                <w:placeholder>
                  <w:docPart w:val="51F81EDAAC8C42028F63B3E4B0ED5BA2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 w:rsidR="00C727F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61</w:t>
            </w:r>
          </w:p>
        </w:tc>
        <w:tc>
          <w:tcPr>
            <w:tcW w:w="17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sdt>
              <w:sdtPr>
                <w:rPr>
                  <w:sz w:val="18"/>
                  <w:szCs w:val="18"/>
                </w:rPr>
                <w:id w:val="1264266439"/>
                <w:placeholder>
                  <w:docPart w:val="EE048A3EF90F4A40B5C81ACAC72CCBFF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C727F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18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</w:t>
            </w:r>
          </w:p>
        </w:tc>
        <w:tc>
          <w:tcPr>
            <w:tcW w:w="3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8</w:t>
            </w:r>
            <w:r w:rsidR="00A53392">
              <w:rPr>
                <w:sz w:val="18"/>
                <w:szCs w:val="18"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-</w:t>
            </w:r>
          </w:p>
        </w:tc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</w:t>
            </w:r>
            <w:sdt>
              <w:sdtPr>
                <w:rPr>
                  <w:sz w:val="18"/>
                  <w:szCs w:val="18"/>
                </w:rPr>
                <w:id w:val="544033724"/>
                <w:placeholder>
                  <w:docPart w:val="2ADE1875A0A84F18851464534EDFC2FC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C727F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8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sdt>
              <w:sdtPr>
                <w:rPr>
                  <w:sz w:val="18"/>
                  <w:szCs w:val="18"/>
                </w:rPr>
                <w:id w:val="-844251720"/>
                <w:placeholder>
                  <w:docPart w:val="A3DC983A873C4F6A9A0A45217E8A3397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C727F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</w:t>
            </w:r>
          </w:p>
        </w:tc>
        <w:tc>
          <w:tcPr>
            <w:tcW w:w="6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727AB" w:rsidRPr="00074F70" w:rsidRDefault="003727AB" w:rsidP="00446B2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>Ф</w:t>
            </w:r>
            <w:sdt>
              <w:sdtPr>
                <w:rPr>
                  <w:sz w:val="18"/>
                  <w:szCs w:val="18"/>
                </w:rPr>
                <w:id w:val="-1225674778"/>
                <w:placeholder>
                  <w:docPart w:val="7068F99E4278418C987AAB7DA20A570C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</w:dropDownList>
              </w:sdtPr>
              <w:sdtEndPr/>
              <w:sdtContent>
                <w:r w:rsidR="00C727F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</w:tr>
    </w:tbl>
    <w:p w:rsidR="004756CB" w:rsidRDefault="004756CB" w:rsidP="00C93C7A">
      <w:pPr>
        <w:rPr>
          <w:b/>
          <w:i/>
          <w:sz w:val="8"/>
          <w:szCs w:val="8"/>
        </w:rPr>
      </w:pPr>
    </w:p>
    <w:p w:rsidR="00C60089" w:rsidRPr="00842668" w:rsidRDefault="00AE3235" w:rsidP="004756CB">
      <w:pPr>
        <w:rPr>
          <w:b/>
          <w:i/>
          <w:sz w:val="16"/>
          <w:szCs w:val="16"/>
        </w:rPr>
      </w:pPr>
      <w:r>
        <w:rPr>
          <w:b/>
          <w:sz w:val="16"/>
          <w:szCs w:val="16"/>
        </w:rPr>
        <w:t>И</w:t>
      </w:r>
      <w:r w:rsidR="00A91E11" w:rsidRPr="00842668">
        <w:rPr>
          <w:b/>
          <w:sz w:val="16"/>
          <w:szCs w:val="16"/>
        </w:rPr>
        <w:t>сполнение</w:t>
      </w:r>
    </w:p>
    <w:p w:rsidR="00C60089" w:rsidRPr="00031B6D" w:rsidRDefault="00C60089" w:rsidP="004756CB">
      <w:pPr>
        <w:rPr>
          <w:b/>
          <w:i/>
          <w:sz w:val="4"/>
          <w:szCs w:val="16"/>
        </w:rPr>
      </w:pPr>
    </w:p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987"/>
        <w:gridCol w:w="2691"/>
        <w:gridCol w:w="2109"/>
      </w:tblGrid>
      <w:tr w:rsidR="00031B6D" w:rsidTr="00031B6D">
        <w:trPr>
          <w:trHeight w:hRule="exact" w:val="227"/>
        </w:trPr>
        <w:tc>
          <w:tcPr>
            <w:tcW w:w="1366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031B6D" w:rsidRDefault="00031B6D" w:rsidP="00E253E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1667321492"/>
              <w:placeholder>
                <w:docPart w:val="C75520BF0FDF446CAD9468938296EFF6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1720787854"/>
                  <w:placeholder>
                    <w:docPart w:val="E6CF000FF0C34FBCA5D1F85232B15CBE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031B6D" w:rsidRDefault="00031B6D" w:rsidP="00E253EA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031B6D" w:rsidRDefault="00031B6D" w:rsidP="00E253E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  <w:tc>
          <w:tcPr>
            <w:tcW w:w="144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031B6D" w:rsidRDefault="00031B6D" w:rsidP="00E253E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1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369069340"/>
              <w:placeholder>
                <w:docPart w:val="9FD48B383E2C4777BCBD8220C6398717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852408975"/>
                  <w:placeholder>
                    <w:docPart w:val="D579847AF1AD49FD90F79350809028C6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031B6D" w:rsidRDefault="00031B6D" w:rsidP="00E253EA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031B6D" w:rsidRDefault="00031B6D" w:rsidP="00E253E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031B6D" w:rsidRDefault="00031B6D" w:rsidP="00031B6D">
      <w:pPr>
        <w:rPr>
          <w:b/>
          <w:i/>
          <w:sz w:val="12"/>
          <w:szCs w:val="20"/>
        </w:rPr>
      </w:pPr>
      <w:r>
        <w:rPr>
          <w:b/>
          <w:i/>
          <w:sz w:val="12"/>
          <w:szCs w:val="20"/>
        </w:rPr>
        <w:br/>
      </w:r>
    </w:p>
    <w:p w:rsidR="00031B6D" w:rsidRDefault="00031B6D" w:rsidP="00031B6D">
      <w:pPr>
        <w:rPr>
          <w:b/>
          <w:i/>
          <w:sz w:val="12"/>
          <w:szCs w:val="20"/>
        </w:rPr>
      </w:pPr>
    </w:p>
    <w:p w:rsidR="00031B6D" w:rsidRDefault="00031B6D" w:rsidP="00031B6D">
      <w:pPr>
        <w:rPr>
          <w:b/>
          <w:i/>
          <w:sz w:val="8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031B6D" w:rsidTr="00031B6D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031B6D" w:rsidRDefault="00031B6D" w:rsidP="00E253EA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sdt>
          <w:sdtPr>
            <w:rPr>
              <w:rStyle w:val="10"/>
            </w:rPr>
            <w:id w:val="316156616"/>
            <w:placeholder>
              <w:docPart w:val="DB56444BD0674CF6B26D8C1E9E508F0D"/>
            </w:placeholder>
          </w:sdtPr>
          <w:sdtEndPr>
            <w:rPr>
              <w:rStyle w:val="10"/>
            </w:rPr>
          </w:sdtEndPr>
          <w:sdtContent>
            <w:tc>
              <w:tcPr>
                <w:tcW w:w="878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031B6D" w:rsidRDefault="002768AB" w:rsidP="00E253EA">
                <w:pPr>
                  <w:rPr>
                    <w:rStyle w:val="10"/>
                  </w:rPr>
                </w:pPr>
                <w:sdt>
                  <w:sdtPr>
                    <w:rPr>
                      <w:rStyle w:val="ae"/>
                    </w:rPr>
                    <w:id w:val="1987198854"/>
                    <w:placeholder>
                      <w:docPart w:val="7C5E433D1B084DD0A83D11704FD36A1F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031B6D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031B6D">
                  <w:rPr>
                    <w:rStyle w:val="10"/>
                  </w:rPr>
                  <w:t xml:space="preserve"> </w:t>
                </w:r>
              </w:p>
            </w:tc>
          </w:sdtContent>
        </w:sdt>
      </w:tr>
    </w:tbl>
    <w:p w:rsidR="001D24BE" w:rsidRPr="00EF266B" w:rsidRDefault="004756CB" w:rsidP="004756CB">
      <w:pPr>
        <w:rPr>
          <w:b/>
          <w:i/>
          <w:sz w:val="20"/>
          <w:szCs w:val="20"/>
        </w:rPr>
      </w:pPr>
      <w:r w:rsidRPr="00C60089">
        <w:rPr>
          <w:b/>
          <w:i/>
          <w:sz w:val="20"/>
          <w:szCs w:val="20"/>
        </w:rPr>
        <w:t>Модель расходомера</w:t>
      </w:r>
      <w:r w:rsidR="009F3482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76"/>
        <w:gridCol w:w="3834"/>
        <w:gridCol w:w="378"/>
        <w:gridCol w:w="1598"/>
        <w:gridCol w:w="3888"/>
        <w:gridCol w:w="378"/>
      </w:tblGrid>
      <w:tr w:rsidR="00DF0F6C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С-010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-2128303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Ф-100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413510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F0F6C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С-015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«сэндвич»,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273138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АФ-125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125</w:t>
            </w:r>
          </w:p>
        </w:tc>
        <w:sdt>
          <w:sdtPr>
            <w:rPr>
              <w:sz w:val="16"/>
              <w:szCs w:val="16"/>
            </w:rPr>
            <w:id w:val="-1790511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F0F6C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</w:t>
            </w:r>
            <w:r w:rsidRPr="00074F70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</w:t>
            </w:r>
            <w:r w:rsidRPr="00074F70">
              <w:rPr>
                <w:sz w:val="16"/>
                <w:szCs w:val="16"/>
              </w:rPr>
              <w:t>ланцевый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355386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FA7E38" w:rsidRDefault="00DF0F6C" w:rsidP="00DF0F6C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Ф-150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-181910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F0F6C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Ф-020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-1022080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FA7E38" w:rsidRDefault="00DF0F6C" w:rsidP="00DF0F6C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Ф-200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65535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F0F6C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Ф-025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710068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FA7E38" w:rsidRDefault="00DF0F6C" w:rsidP="00DF0F6C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АФ-25</w:t>
            </w:r>
            <w:r w:rsidRPr="00074F70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25</w:t>
            </w:r>
            <w:r w:rsidRPr="00074F70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1980646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F0F6C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Ф-032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1266696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FA7E38" w:rsidRDefault="00DF0F6C" w:rsidP="00DF0F6C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Ф-300</w:t>
            </w:r>
          </w:p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-1866893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8612B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12B" w:rsidRPr="00074F70" w:rsidRDefault="00D8612B" w:rsidP="00D86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Ф-040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612B" w:rsidRPr="00074F70" w:rsidRDefault="00D8612B" w:rsidP="00D8612B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172732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8612B" w:rsidRDefault="00D8612B" w:rsidP="00D8612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2B" w:rsidRPr="00FA7E38" w:rsidRDefault="00DF0F6C" w:rsidP="00D8612B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АФ-3</w:t>
            </w:r>
            <w:r w:rsidR="00D8612B">
              <w:rPr>
                <w:b/>
                <w:sz w:val="16"/>
                <w:szCs w:val="16"/>
              </w:rPr>
              <w:t>5</w:t>
            </w:r>
            <w:r w:rsidR="00D8612B" w:rsidRPr="00074F70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612B" w:rsidRPr="00074F70" w:rsidRDefault="00D8612B" w:rsidP="00D8612B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="00DF0F6C">
              <w:rPr>
                <w:sz w:val="16"/>
                <w:szCs w:val="16"/>
              </w:rPr>
              <w:t xml:space="preserve"> 3</w:t>
            </w:r>
            <w:r>
              <w:rPr>
                <w:sz w:val="16"/>
                <w:szCs w:val="16"/>
              </w:rPr>
              <w:t>5</w:t>
            </w:r>
            <w:r w:rsidRPr="00074F70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-1670474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8612B" w:rsidRDefault="00D8612B" w:rsidP="00D8612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8612B" w:rsidRPr="00074F70" w:rsidTr="009D0E34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12B" w:rsidRPr="00074F70" w:rsidRDefault="00D8612B" w:rsidP="00D8612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Ф-0</w:t>
            </w:r>
            <w:r>
              <w:rPr>
                <w:b/>
                <w:sz w:val="16"/>
                <w:szCs w:val="16"/>
              </w:rPr>
              <w:t>5</w:t>
            </w:r>
            <w:r w:rsidRPr="00074F70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612B" w:rsidRPr="00074F70" w:rsidRDefault="00D8612B" w:rsidP="00D8612B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5</w:t>
            </w:r>
            <w:r w:rsidRPr="00074F70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874741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8612B" w:rsidRDefault="00D8612B" w:rsidP="00D8612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12B" w:rsidRPr="00FA7E38" w:rsidRDefault="00D8612B" w:rsidP="00D8612B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</w:t>
            </w:r>
            <w:r w:rsidR="00DF0F6C">
              <w:rPr>
                <w:b/>
                <w:sz w:val="16"/>
                <w:szCs w:val="16"/>
              </w:rPr>
              <w:t>Ф-4</w:t>
            </w:r>
            <w:r w:rsidRPr="00074F70">
              <w:rPr>
                <w:b/>
                <w:sz w:val="16"/>
                <w:szCs w:val="16"/>
              </w:rPr>
              <w:t>00</w:t>
            </w:r>
          </w:p>
          <w:p w:rsidR="00D8612B" w:rsidRPr="00074F70" w:rsidRDefault="00D8612B" w:rsidP="00D8612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8612B" w:rsidRPr="00074F70" w:rsidRDefault="00D8612B" w:rsidP="00D8612B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="00DF0F6C">
              <w:rPr>
                <w:sz w:val="16"/>
                <w:szCs w:val="16"/>
              </w:rPr>
              <w:t xml:space="preserve"> 4</w:t>
            </w:r>
            <w:r w:rsidRPr="00074F70">
              <w:rPr>
                <w:sz w:val="16"/>
                <w:szCs w:val="16"/>
              </w:rPr>
              <w:t>00</w:t>
            </w:r>
          </w:p>
        </w:tc>
        <w:sdt>
          <w:sdtPr>
            <w:rPr>
              <w:sz w:val="16"/>
              <w:szCs w:val="16"/>
            </w:rPr>
            <w:id w:val="1525681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8612B" w:rsidRDefault="00D8612B" w:rsidP="00D8612B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F0F6C" w:rsidRPr="00074F70" w:rsidTr="004625AF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Ф-065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 w:rsidRPr="00074F70">
              <w:rPr>
                <w:sz w:val="16"/>
                <w:szCs w:val="16"/>
              </w:rPr>
              <w:t xml:space="preserve"> 65</w:t>
            </w:r>
          </w:p>
        </w:tc>
        <w:sdt>
          <w:sdtPr>
            <w:rPr>
              <w:sz w:val="16"/>
              <w:szCs w:val="16"/>
            </w:rPr>
            <w:id w:val="424848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FA7E38" w:rsidRDefault="00DF0F6C" w:rsidP="00DF0F6C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АФ-45</w:t>
            </w:r>
            <w:r w:rsidRPr="00074F70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45</w:t>
            </w:r>
            <w:r w:rsidRPr="00074F70">
              <w:rPr>
                <w:sz w:val="16"/>
                <w:szCs w:val="16"/>
              </w:rPr>
              <w:t>0</w:t>
            </w:r>
          </w:p>
        </w:tc>
        <w:sdt>
          <w:sdtPr>
            <w:rPr>
              <w:sz w:val="16"/>
              <w:szCs w:val="16"/>
            </w:rPr>
            <w:id w:val="162982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DF0F6C" w:rsidRPr="00074F70" w:rsidTr="004625AF">
        <w:trPr>
          <w:trHeight w:hRule="exact" w:val="198"/>
          <w:jc w:val="center"/>
        </w:trPr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Pr="00074F70">
              <w:rPr>
                <w:b/>
                <w:sz w:val="16"/>
                <w:szCs w:val="16"/>
              </w:rPr>
              <w:t>Ф-080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</w:t>
            </w:r>
            <w:r w:rsidRPr="00074F70">
              <w:rPr>
                <w:sz w:val="16"/>
                <w:szCs w:val="16"/>
              </w:rPr>
              <w:t>80</w:t>
            </w:r>
          </w:p>
        </w:tc>
        <w:sdt>
          <w:sdtPr>
            <w:rPr>
              <w:sz w:val="16"/>
              <w:szCs w:val="16"/>
            </w:rPr>
            <w:id w:val="1459533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4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F6C" w:rsidRPr="00FA7E38" w:rsidRDefault="00DF0F6C" w:rsidP="00DF0F6C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АФ-5</w:t>
            </w:r>
            <w:r w:rsidRPr="00074F70">
              <w:rPr>
                <w:b/>
                <w:sz w:val="16"/>
                <w:szCs w:val="16"/>
              </w:rPr>
              <w:t>00</w:t>
            </w:r>
          </w:p>
          <w:p w:rsidR="00DF0F6C" w:rsidRPr="00074F70" w:rsidRDefault="00DF0F6C" w:rsidP="00DF0F6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0F6C" w:rsidRPr="00074F70" w:rsidRDefault="00DF0F6C" w:rsidP="00DF0F6C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 xml:space="preserve">фланцевый, </w:t>
            </w:r>
            <w:r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5</w:t>
            </w:r>
            <w:r w:rsidRPr="00074F70">
              <w:rPr>
                <w:sz w:val="16"/>
                <w:szCs w:val="16"/>
              </w:rPr>
              <w:t>00</w:t>
            </w:r>
          </w:p>
        </w:tc>
        <w:sdt>
          <w:sdtPr>
            <w:rPr>
              <w:sz w:val="16"/>
              <w:szCs w:val="16"/>
            </w:rPr>
            <w:id w:val="1230968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F0F6C" w:rsidRDefault="00DF0F6C" w:rsidP="00DF0F6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EF266B" w:rsidRPr="00EF266B" w:rsidRDefault="00EF266B" w:rsidP="00842668">
      <w:pPr>
        <w:rPr>
          <w:b/>
          <w:i/>
          <w:sz w:val="20"/>
          <w:szCs w:val="16"/>
        </w:rPr>
      </w:pPr>
      <w:r w:rsidRPr="00EF266B">
        <w:rPr>
          <w:b/>
          <w:i/>
          <w:sz w:val="20"/>
          <w:szCs w:val="16"/>
        </w:rPr>
        <w:t>Исполнение расходомера: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28"/>
        <w:gridCol w:w="295"/>
        <w:gridCol w:w="2075"/>
        <w:gridCol w:w="346"/>
        <w:gridCol w:w="3028"/>
        <w:gridCol w:w="525"/>
        <w:gridCol w:w="2307"/>
        <w:gridCol w:w="348"/>
      </w:tblGrid>
      <w:tr w:rsidR="00031B6D" w:rsidRPr="00074F70" w:rsidTr="00EF266B">
        <w:trPr>
          <w:trHeight w:val="210"/>
        </w:trPr>
        <w:tc>
          <w:tcPr>
            <w:tcW w:w="8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B6D" w:rsidRPr="00074F70" w:rsidRDefault="00031B6D" w:rsidP="00031B6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Тип защиты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1B6D" w:rsidRPr="00074F70" w:rsidRDefault="00031B6D" w:rsidP="00031B6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31B6D" w:rsidRPr="00AC6E95" w:rsidRDefault="00031B6D" w:rsidP="00031B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IP</w:t>
            </w:r>
            <w:r>
              <w:rPr>
                <w:sz w:val="16"/>
                <w:szCs w:val="16"/>
              </w:rPr>
              <w:t xml:space="preserve">68, </w:t>
            </w:r>
            <w:r>
              <w:rPr>
                <w:sz w:val="16"/>
                <w:szCs w:val="16"/>
                <w:lang w:val="en-US"/>
              </w:rPr>
              <w:t>t</w:t>
            </w:r>
            <w:r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 xml:space="preserve"> жидкости до 150</w:t>
            </w:r>
            <w:r>
              <w:rPr>
                <w:sz w:val="16"/>
                <w:szCs w:val="16"/>
                <w:vertAlign w:val="superscript"/>
              </w:rPr>
              <w:t>0</w:t>
            </w:r>
            <w:r>
              <w:rPr>
                <w:sz w:val="16"/>
                <w:szCs w:val="16"/>
              </w:rPr>
              <w:t>С</w:t>
            </w:r>
          </w:p>
        </w:tc>
        <w:tc>
          <w:tcPr>
            <w:tcW w:w="1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031B6D" w:rsidRPr="00074F70" w:rsidRDefault="00031B6D" w:rsidP="00031B6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408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B6D" w:rsidRPr="00074F70" w:rsidRDefault="00031B6D" w:rsidP="00031B6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Импульсный выход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1B6D" w:rsidRPr="00074F70" w:rsidRDefault="00031B6D" w:rsidP="00031B6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31B6D" w:rsidRPr="00AB0F12" w:rsidRDefault="00031B6D" w:rsidP="00031B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пассивный</w:t>
            </w:r>
          </w:p>
        </w:tc>
        <w:sdt>
          <w:sdtPr>
            <w:rPr>
              <w:sz w:val="16"/>
              <w:szCs w:val="16"/>
            </w:rPr>
            <w:id w:val="-1553925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31B6D" w:rsidRPr="00074F70" w:rsidTr="00EF266B">
        <w:trPr>
          <w:trHeight w:val="210"/>
        </w:trPr>
        <w:tc>
          <w:tcPr>
            <w:tcW w:w="8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1B6D" w:rsidRDefault="00031B6D" w:rsidP="00031B6D">
            <w:r w:rsidRPr="007D3BB3">
              <w:rPr>
                <w:b/>
                <w:sz w:val="16"/>
                <w:szCs w:val="16"/>
              </w:rPr>
              <w:t>Давление</w:t>
            </w:r>
          </w:p>
        </w:tc>
        <w:tc>
          <w:tcPr>
            <w:tcW w:w="137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1B6D" w:rsidRPr="00074F70" w:rsidRDefault="00031B6D" w:rsidP="00031B6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96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31B6D" w:rsidRPr="00AC6E95" w:rsidRDefault="00031B6D" w:rsidP="00031B6D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2,5 МПа</w:t>
            </w:r>
          </w:p>
        </w:tc>
        <w:tc>
          <w:tcPr>
            <w:tcW w:w="1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031B6D" w:rsidRPr="00074F70" w:rsidRDefault="00031B6D" w:rsidP="00031B6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408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B6D" w:rsidRPr="00074F70" w:rsidRDefault="00031B6D" w:rsidP="00031B6D">
            <w:pPr>
              <w:rPr>
                <w:sz w:val="16"/>
                <w:szCs w:val="16"/>
              </w:rPr>
            </w:pP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1B6D" w:rsidRDefault="00031B6D" w:rsidP="00031B6D">
            <w:pPr>
              <w:ind w:left="-389" w:firstLine="389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07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31B6D" w:rsidRDefault="00031B6D" w:rsidP="00031B6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активный</w:t>
            </w:r>
          </w:p>
        </w:tc>
        <w:sdt>
          <w:sdtPr>
            <w:rPr>
              <w:sz w:val="16"/>
              <w:szCs w:val="16"/>
            </w:rPr>
            <w:id w:val="-1139491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" w:type="pct"/>
                <w:tcBorders>
                  <w:top w:val="single" w:sz="12" w:space="0" w:color="auto"/>
                  <w:left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C47D82" w:rsidRPr="00074F70" w:rsidTr="00EF266B">
        <w:trPr>
          <w:trHeight w:val="210"/>
        </w:trPr>
        <w:tc>
          <w:tcPr>
            <w:tcW w:w="8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D82" w:rsidRPr="00074F70" w:rsidRDefault="00C47D82" w:rsidP="00AA523E">
            <w:pPr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D82" w:rsidRPr="00074F70" w:rsidRDefault="00C47D82" w:rsidP="00AA523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D82" w:rsidRPr="00074F70" w:rsidRDefault="00C47D82" w:rsidP="00AA523E">
            <w:pPr>
              <w:rPr>
                <w:sz w:val="16"/>
                <w:szCs w:val="16"/>
              </w:rPr>
            </w:pPr>
            <w:r w:rsidRPr="00074F70">
              <w:rPr>
                <w:sz w:val="16"/>
                <w:szCs w:val="16"/>
              </w:rPr>
              <w:t>ГОСТ 12820</w:t>
            </w:r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нержав</w:t>
            </w:r>
            <w:proofErr w:type="spellEnd"/>
            <w:r>
              <w:rPr>
                <w:sz w:val="16"/>
                <w:szCs w:val="16"/>
              </w:rPr>
              <w:t>. сталь</w:t>
            </w:r>
          </w:p>
        </w:tc>
        <w:tc>
          <w:tcPr>
            <w:tcW w:w="1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C47D82" w:rsidRPr="00074F70" w:rsidRDefault="00C47D82" w:rsidP="00EF3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40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D82" w:rsidRPr="00074F70" w:rsidRDefault="00C47D82" w:rsidP="00C47D82">
            <w:pPr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Интерфейс</w:t>
            </w:r>
            <w:r w:rsidR="00EF3333">
              <w:rPr>
                <w:b/>
                <w:sz w:val="16"/>
                <w:szCs w:val="16"/>
              </w:rPr>
              <w:t xml:space="preserve"> (</w:t>
            </w:r>
            <w:r w:rsidR="008A0B64">
              <w:rPr>
                <w:b/>
                <w:sz w:val="16"/>
                <w:szCs w:val="16"/>
              </w:rPr>
              <w:t xml:space="preserve">кабель </w:t>
            </w:r>
            <w:r>
              <w:rPr>
                <w:b/>
                <w:sz w:val="16"/>
                <w:szCs w:val="16"/>
              </w:rPr>
              <w:t xml:space="preserve"> 12 жил)*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D82" w:rsidRPr="00074F70" w:rsidRDefault="00C47D82" w:rsidP="00C47D8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D82" w:rsidRPr="00074F70" w:rsidRDefault="00C47D82" w:rsidP="00C47D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стандартная комплектация**</w:t>
            </w:r>
          </w:p>
        </w:tc>
        <w:tc>
          <w:tcPr>
            <w:tcW w:w="1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C47D82" w:rsidRPr="00074F70" w:rsidRDefault="00C47D82" w:rsidP="008E3E0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  <w:tr w:rsidR="00920019" w:rsidRPr="00074F70" w:rsidTr="00EF266B">
        <w:trPr>
          <w:trHeight w:val="210"/>
        </w:trPr>
        <w:tc>
          <w:tcPr>
            <w:tcW w:w="8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019" w:rsidRPr="00074F70" w:rsidRDefault="00920019" w:rsidP="0092001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Защитные кольца из нержавеющей стали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19" w:rsidRPr="00074F70" w:rsidRDefault="00920019" w:rsidP="0092001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0019" w:rsidRPr="00074F70" w:rsidRDefault="00920019" w:rsidP="009200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1989973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20019" w:rsidRDefault="00920019" w:rsidP="00920019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408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019" w:rsidRPr="00074F70" w:rsidRDefault="00920019" w:rsidP="00920019">
            <w:pPr>
              <w:rPr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Блок питания 220/</w:t>
            </w:r>
            <w:r>
              <w:rPr>
                <w:b/>
                <w:sz w:val="16"/>
                <w:szCs w:val="16"/>
              </w:rPr>
              <w:t xml:space="preserve"> =</w:t>
            </w:r>
            <w:r w:rsidRPr="00074F70">
              <w:rPr>
                <w:b/>
                <w:sz w:val="16"/>
                <w:szCs w:val="16"/>
              </w:rPr>
              <w:t>24 В</w:t>
            </w:r>
            <w:r w:rsidRPr="00074F70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19" w:rsidRPr="00074F70" w:rsidRDefault="00920019" w:rsidP="00920019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-Б1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0019" w:rsidRPr="00074F70" w:rsidRDefault="00920019" w:rsidP="009200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</w:t>
            </w:r>
            <w:r>
              <w:rPr>
                <w:sz w:val="16"/>
                <w:szCs w:val="16"/>
                <w:lang w:val="en-US"/>
              </w:rPr>
              <w:t>24</w:t>
            </w:r>
          </w:p>
        </w:tc>
        <w:sdt>
          <w:sdtPr>
            <w:rPr>
              <w:sz w:val="16"/>
              <w:szCs w:val="16"/>
            </w:rPr>
            <w:id w:val="1691332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20019" w:rsidRDefault="00920019" w:rsidP="00920019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920019" w:rsidRPr="00074F70" w:rsidTr="00EF266B">
        <w:trPr>
          <w:trHeight w:val="210"/>
        </w:trPr>
        <w:tc>
          <w:tcPr>
            <w:tcW w:w="8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019" w:rsidRPr="00074F70" w:rsidRDefault="00920019" w:rsidP="00920019">
            <w:pPr>
              <w:rPr>
                <w:b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19" w:rsidRDefault="00920019" w:rsidP="0092001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0019" w:rsidRPr="00074F70" w:rsidRDefault="00920019" w:rsidP="009200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sz w:val="16"/>
              <w:szCs w:val="16"/>
            </w:rPr>
            <w:id w:val="-20625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920019" w:rsidRDefault="00AE3235" w:rsidP="00920019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408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019" w:rsidRPr="00074F70" w:rsidRDefault="00920019" w:rsidP="00920019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019" w:rsidRPr="00074F70" w:rsidRDefault="00920019" w:rsidP="0092001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-Б2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20019" w:rsidRPr="00520935" w:rsidRDefault="00920019" w:rsidP="0092001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отсутствует</w:t>
            </w:r>
          </w:p>
        </w:tc>
        <w:sdt>
          <w:sdtPr>
            <w:rPr>
              <w:sz w:val="16"/>
              <w:szCs w:val="16"/>
            </w:rPr>
            <w:id w:val="-1400203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920019" w:rsidRDefault="00920019" w:rsidP="00920019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C0B68" w:rsidRPr="00074F70" w:rsidTr="00EF266B">
        <w:trPr>
          <w:trHeight w:val="210"/>
        </w:trPr>
        <w:tc>
          <w:tcPr>
            <w:tcW w:w="85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B68" w:rsidRDefault="000C0B68" w:rsidP="000C0B6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</w:t>
            </w:r>
          </w:p>
          <w:p w:rsidR="000C0B68" w:rsidRPr="00074F70" w:rsidRDefault="000C0B68" w:rsidP="000C0B6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электродов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-5</w:t>
            </w: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C0B68" w:rsidRPr="000C0B68" w:rsidRDefault="000C0B68" w:rsidP="000C0B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тантал</w:t>
            </w:r>
          </w:p>
        </w:tc>
        <w:sdt>
          <w:sdtPr>
            <w:rPr>
              <w:sz w:val="16"/>
              <w:szCs w:val="16"/>
            </w:rPr>
            <w:id w:val="2006011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C0B68" w:rsidRDefault="000C0B68" w:rsidP="000C0B6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40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B68" w:rsidRPr="00074F70" w:rsidRDefault="000C0B68" w:rsidP="000C0B6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Направление потока /погрешность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-П1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C0B68" w:rsidRPr="00825EA1" w:rsidRDefault="000C0B68" w:rsidP="000C0B68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однонаправленное / 0,35%</w:t>
            </w:r>
          </w:p>
        </w:tc>
        <w:sdt>
          <w:sdtPr>
            <w:rPr>
              <w:sz w:val="16"/>
              <w:szCs w:val="16"/>
            </w:rPr>
            <w:id w:val="-719826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0C0B68" w:rsidRDefault="000C0B68" w:rsidP="000C0B6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C0B68" w:rsidRPr="00074F70" w:rsidTr="00EF266B">
        <w:trPr>
          <w:trHeight w:val="210"/>
        </w:trPr>
        <w:tc>
          <w:tcPr>
            <w:tcW w:w="8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B68" w:rsidRPr="00074F70" w:rsidRDefault="000C0B68" w:rsidP="000C0B68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-5</w:t>
            </w: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C0B68" w:rsidRPr="00074F70" w:rsidRDefault="000C0B68" w:rsidP="000C0B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титан</w:t>
            </w:r>
          </w:p>
        </w:tc>
        <w:sdt>
          <w:sdtPr>
            <w:rPr>
              <w:sz w:val="16"/>
              <w:szCs w:val="16"/>
            </w:rPr>
            <w:id w:val="14025631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C0B68" w:rsidRDefault="000C0B68" w:rsidP="000C0B6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40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B68" w:rsidRPr="00074F70" w:rsidRDefault="000C0B68" w:rsidP="000C0B68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Направление потока /погрешность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-П2</w:t>
            </w:r>
          </w:p>
        </w:tc>
        <w:tc>
          <w:tcPr>
            <w:tcW w:w="107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C0B68" w:rsidRPr="00995A7A" w:rsidRDefault="000C0B68" w:rsidP="000C0B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 / 0,35%</w:t>
            </w:r>
          </w:p>
        </w:tc>
        <w:sdt>
          <w:sdtPr>
            <w:rPr>
              <w:sz w:val="16"/>
              <w:szCs w:val="16"/>
            </w:rPr>
            <w:id w:val="1018196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0C0B68" w:rsidRDefault="000C0B68" w:rsidP="000C0B6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C0B68" w:rsidRPr="00074F70" w:rsidTr="00EF266B">
        <w:trPr>
          <w:trHeight w:val="210"/>
        </w:trPr>
        <w:tc>
          <w:tcPr>
            <w:tcW w:w="85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B68" w:rsidRPr="00074F70" w:rsidRDefault="000C0B68" w:rsidP="000C0B68">
            <w:pPr>
              <w:rPr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  <w:r w:rsidRPr="00074F70">
              <w:rPr>
                <w:b/>
                <w:sz w:val="16"/>
                <w:szCs w:val="16"/>
              </w:rPr>
              <w:t>-5</w:t>
            </w: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C0B68" w:rsidRPr="00074F70" w:rsidRDefault="000C0B68" w:rsidP="000C0B6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хастеллой</w:t>
            </w:r>
            <w:proofErr w:type="spellEnd"/>
            <w:r>
              <w:rPr>
                <w:sz w:val="16"/>
                <w:szCs w:val="16"/>
              </w:rPr>
              <w:t xml:space="preserve"> С-276</w:t>
            </w:r>
          </w:p>
        </w:tc>
        <w:sdt>
          <w:sdtPr>
            <w:rPr>
              <w:sz w:val="16"/>
              <w:szCs w:val="16"/>
            </w:rPr>
            <w:id w:val="118378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1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C0B68" w:rsidRDefault="000C0B68" w:rsidP="000C0B6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40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B68" w:rsidRPr="00074F70" w:rsidRDefault="000C0B68" w:rsidP="000C0B68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Выносной блок архивации данных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7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0C0B68" w:rsidRPr="00995A7A" w:rsidRDefault="000C0B68" w:rsidP="000C0B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ИВК-ТЭР***</w:t>
            </w:r>
          </w:p>
        </w:tc>
        <w:tc>
          <w:tcPr>
            <w:tcW w:w="1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sdt>
            <w:sdtPr>
              <w:rPr>
                <w:sz w:val="16"/>
                <w:szCs w:val="16"/>
              </w:rPr>
              <w:id w:val="2923332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C0B68" w:rsidRPr="00031B6D" w:rsidRDefault="000C0B68" w:rsidP="000C0B6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</w:tr>
      <w:tr w:rsidR="000C0B68" w:rsidRPr="00074F70" w:rsidTr="00EF266B">
        <w:trPr>
          <w:gridAfter w:val="4"/>
          <w:wAfter w:w="2887" w:type="pct"/>
          <w:trHeight w:val="210"/>
        </w:trPr>
        <w:tc>
          <w:tcPr>
            <w:tcW w:w="8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0B68" w:rsidRPr="00995A7A" w:rsidRDefault="000C0B68" w:rsidP="000C0B68">
            <w:pPr>
              <w:rPr>
                <w:b/>
                <w:sz w:val="16"/>
                <w:szCs w:val="16"/>
              </w:rPr>
            </w:pPr>
            <w:r w:rsidRPr="00995A7A">
              <w:rPr>
                <w:b/>
                <w:sz w:val="16"/>
                <w:szCs w:val="16"/>
              </w:rPr>
              <w:t>Индикатор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-61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C0B68" w:rsidRPr="00AB0F12" w:rsidRDefault="000C0B68" w:rsidP="000C0B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отсутствует</w:t>
            </w:r>
          </w:p>
        </w:tc>
        <w:tc>
          <w:tcPr>
            <w:tcW w:w="1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0C0B68" w:rsidRPr="00074F70" w:rsidRDefault="000C0B68" w:rsidP="000C0B6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Х</w:t>
            </w:r>
          </w:p>
        </w:tc>
      </w:tr>
    </w:tbl>
    <w:p w:rsidR="008979B9" w:rsidRPr="008979B9" w:rsidRDefault="008979B9" w:rsidP="008979B9">
      <w:pPr>
        <w:ind w:left="36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  </w:t>
      </w:r>
      <w:r w:rsidR="008E3E0E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</w:t>
      </w:r>
      <w:r w:rsidR="008E3E0E" w:rsidRPr="00074F70">
        <w:rPr>
          <w:i/>
          <w:sz w:val="16"/>
          <w:szCs w:val="16"/>
        </w:rPr>
        <w:t>–</w:t>
      </w:r>
      <w:r w:rsidR="008E3E0E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для обеспечения защиты </w:t>
      </w:r>
      <w:r>
        <w:rPr>
          <w:i/>
          <w:sz w:val="16"/>
          <w:szCs w:val="16"/>
          <w:lang w:val="en-US"/>
        </w:rPr>
        <w:t>IP</w:t>
      </w:r>
      <w:r>
        <w:rPr>
          <w:i/>
          <w:sz w:val="16"/>
          <w:szCs w:val="16"/>
        </w:rPr>
        <w:t>68 поставка кабеля поз.</w:t>
      </w:r>
      <w:r w:rsidR="00446B2F">
        <w:rPr>
          <w:i/>
          <w:sz w:val="16"/>
          <w:szCs w:val="16"/>
        </w:rPr>
        <w:t>8</w:t>
      </w:r>
      <w:r w:rsidR="003727AB">
        <w:rPr>
          <w:i/>
          <w:sz w:val="16"/>
          <w:szCs w:val="16"/>
        </w:rPr>
        <w:t>1</w:t>
      </w:r>
      <w:r>
        <w:rPr>
          <w:i/>
          <w:sz w:val="16"/>
          <w:szCs w:val="16"/>
        </w:rPr>
        <w:t xml:space="preserve"> обязательна;</w:t>
      </w:r>
    </w:p>
    <w:p w:rsidR="008979B9" w:rsidRPr="002955C1" w:rsidRDefault="008979B9" w:rsidP="008979B9">
      <w:pPr>
        <w:ind w:left="360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proofErr w:type="gramStart"/>
      <w:r>
        <w:rPr>
          <w:i/>
          <w:sz w:val="16"/>
          <w:szCs w:val="16"/>
        </w:rPr>
        <w:t>*</w:t>
      </w:r>
      <w:r w:rsidRPr="00074F70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</w:t>
      </w:r>
      <w:r w:rsidRPr="00074F70">
        <w:rPr>
          <w:i/>
          <w:sz w:val="16"/>
          <w:szCs w:val="16"/>
        </w:rPr>
        <w:t>–</w:t>
      </w:r>
      <w:proofErr w:type="gramEnd"/>
      <w:r w:rsidRPr="00074F70">
        <w:rPr>
          <w:i/>
          <w:sz w:val="16"/>
          <w:szCs w:val="16"/>
        </w:rPr>
        <w:t xml:space="preserve"> токовый и дискретные выходы, </w:t>
      </w:r>
      <w:r w:rsidRPr="00074F70">
        <w:rPr>
          <w:i/>
          <w:sz w:val="16"/>
          <w:szCs w:val="16"/>
          <w:lang w:val="en-US"/>
        </w:rPr>
        <w:t>RS</w:t>
      </w:r>
      <w:r w:rsidRPr="00FA7E38">
        <w:rPr>
          <w:i/>
          <w:sz w:val="16"/>
          <w:szCs w:val="16"/>
        </w:rPr>
        <w:t xml:space="preserve">485 </w:t>
      </w:r>
      <w:r w:rsidRPr="00074F70">
        <w:rPr>
          <w:i/>
          <w:sz w:val="16"/>
          <w:szCs w:val="16"/>
          <w:lang w:val="en-US"/>
        </w:rPr>
        <w:t>MODBUS</w:t>
      </w:r>
      <w:r w:rsidRPr="00074F70">
        <w:rPr>
          <w:i/>
          <w:sz w:val="16"/>
          <w:szCs w:val="16"/>
        </w:rPr>
        <w:t>, вход управлени</w:t>
      </w:r>
      <w:r>
        <w:rPr>
          <w:i/>
          <w:sz w:val="16"/>
          <w:szCs w:val="16"/>
        </w:rPr>
        <w:t>я;</w:t>
      </w:r>
    </w:p>
    <w:p w:rsidR="008979B9" w:rsidRDefault="008979B9" w:rsidP="00B934C6">
      <w:pPr>
        <w:ind w:left="36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*** </w:t>
      </w:r>
      <w:r w:rsidR="008E3E0E" w:rsidRPr="00074F70">
        <w:rPr>
          <w:i/>
          <w:sz w:val="16"/>
          <w:szCs w:val="16"/>
        </w:rPr>
        <w:t>–</w:t>
      </w:r>
      <w:r>
        <w:rPr>
          <w:i/>
          <w:sz w:val="16"/>
          <w:szCs w:val="16"/>
        </w:rPr>
        <w:t xml:space="preserve"> </w:t>
      </w:r>
      <w:r w:rsidR="004C09A6">
        <w:rPr>
          <w:i/>
          <w:sz w:val="16"/>
          <w:szCs w:val="16"/>
        </w:rPr>
        <w:t>поставляется</w:t>
      </w:r>
      <w:r>
        <w:rPr>
          <w:i/>
          <w:sz w:val="16"/>
          <w:szCs w:val="16"/>
        </w:rPr>
        <w:t xml:space="preserve"> по отдельной карте заказа</w:t>
      </w:r>
    </w:p>
    <w:tbl>
      <w:tblPr>
        <w:tblpPr w:leftFromText="180" w:rightFromText="180" w:vertAnchor="text" w:horzAnchor="margin" w:tblpY="102"/>
        <w:tblOverlap w:val="never"/>
        <w:tblW w:w="78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4376"/>
        <w:gridCol w:w="693"/>
        <w:gridCol w:w="694"/>
        <w:gridCol w:w="694"/>
        <w:gridCol w:w="694"/>
        <w:gridCol w:w="694"/>
      </w:tblGrid>
      <w:tr w:rsidR="00EF3333" w:rsidRPr="00074F70" w:rsidTr="0058755D">
        <w:trPr>
          <w:trHeight w:hRule="exact" w:val="255"/>
        </w:trPr>
        <w:tc>
          <w:tcPr>
            <w:tcW w:w="4376" w:type="dxa"/>
            <w:vMerge w:val="restart"/>
            <w:tcBorders>
              <w:right w:val="single" w:sz="12" w:space="0" w:color="auto"/>
            </w:tcBorders>
            <w:vAlign w:val="center"/>
          </w:tcPr>
          <w:p w:rsidR="00EF3333" w:rsidRPr="00EF3333" w:rsidRDefault="00EF3333" w:rsidP="00EC6D23">
            <w:pPr>
              <w:spacing w:line="216" w:lineRule="auto"/>
              <w:rPr>
                <w:b/>
                <w:sz w:val="14"/>
                <w:szCs w:val="14"/>
              </w:rPr>
            </w:pPr>
            <w:r w:rsidRPr="00074F70">
              <w:rPr>
                <w:b/>
                <w:spacing w:val="-4"/>
                <w:sz w:val="16"/>
                <w:szCs w:val="16"/>
              </w:rPr>
              <w:t xml:space="preserve">длина </w:t>
            </w:r>
            <w:r>
              <w:rPr>
                <w:b/>
                <w:spacing w:val="-4"/>
                <w:sz w:val="16"/>
                <w:szCs w:val="16"/>
              </w:rPr>
              <w:t xml:space="preserve">единого </w:t>
            </w:r>
            <w:r w:rsidRPr="00074F70">
              <w:rPr>
                <w:b/>
                <w:spacing w:val="-4"/>
                <w:sz w:val="16"/>
                <w:szCs w:val="16"/>
              </w:rPr>
              <w:t>кабеля</w:t>
            </w:r>
            <w:r>
              <w:rPr>
                <w:b/>
                <w:spacing w:val="-4"/>
                <w:sz w:val="16"/>
                <w:szCs w:val="16"/>
              </w:rPr>
              <w:t xml:space="preserve"> питания и интерфейса (12 жил)</w:t>
            </w:r>
            <w:r w:rsidR="0058755D">
              <w:rPr>
                <w:b/>
                <w:sz w:val="16"/>
                <w:szCs w:val="16"/>
              </w:rPr>
              <w:t>*</w:t>
            </w:r>
            <w:r w:rsidRPr="00EF3333">
              <w:rPr>
                <w:b/>
                <w:spacing w:val="-4"/>
                <w:sz w:val="16"/>
                <w:szCs w:val="16"/>
              </w:rPr>
              <w:t>: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333" w:rsidRPr="00EF3333" w:rsidRDefault="00EF3333" w:rsidP="00EF3333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10</w:t>
            </w:r>
            <w:r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333" w:rsidRPr="00074F70" w:rsidRDefault="00EF3333" w:rsidP="00EF3333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20м</w:t>
            </w:r>
          </w:p>
        </w:tc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333" w:rsidRPr="00074F70" w:rsidRDefault="00EF3333" w:rsidP="00EF3333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30м</w:t>
            </w:r>
          </w:p>
        </w:tc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333" w:rsidRPr="00074F70" w:rsidRDefault="00EF3333" w:rsidP="00EF3333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40м</w:t>
            </w:r>
          </w:p>
        </w:tc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3333" w:rsidRPr="00074F70" w:rsidRDefault="00EF3333" w:rsidP="00EF3333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50м</w:t>
            </w:r>
          </w:p>
        </w:tc>
      </w:tr>
      <w:tr w:rsidR="00031B6D" w:rsidRPr="00074F70" w:rsidTr="0058755D">
        <w:trPr>
          <w:trHeight w:hRule="exact" w:val="255"/>
        </w:trPr>
        <w:tc>
          <w:tcPr>
            <w:tcW w:w="4376" w:type="dxa"/>
            <w:vMerge/>
            <w:tcBorders>
              <w:right w:val="single" w:sz="12" w:space="0" w:color="auto"/>
            </w:tcBorders>
            <w:vAlign w:val="center"/>
          </w:tcPr>
          <w:p w:rsidR="00031B6D" w:rsidRPr="00074F70" w:rsidRDefault="00031B6D" w:rsidP="00031B6D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71290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3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1320609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1484546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544609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354236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496EDB" w:rsidRPr="002955C1" w:rsidRDefault="00496EDB" w:rsidP="00496EDB">
      <w:pPr>
        <w:rPr>
          <w:i/>
          <w:sz w:val="16"/>
          <w:szCs w:val="16"/>
        </w:rPr>
      </w:pPr>
      <w:r w:rsidRPr="002955C1">
        <w:rPr>
          <w:i/>
          <w:sz w:val="16"/>
          <w:szCs w:val="16"/>
        </w:rPr>
        <w:t xml:space="preserve">   </w:t>
      </w:r>
    </w:p>
    <w:p w:rsidR="00AB72E2" w:rsidRDefault="00AB72E2" w:rsidP="00D27835">
      <w:pPr>
        <w:spacing w:line="360" w:lineRule="auto"/>
        <w:rPr>
          <w:b/>
          <w:i/>
          <w:sz w:val="6"/>
          <w:szCs w:val="6"/>
        </w:rPr>
      </w:pPr>
    </w:p>
    <w:p w:rsidR="00AB72E2" w:rsidRDefault="00AB72E2" w:rsidP="00D27835">
      <w:pPr>
        <w:spacing w:line="360" w:lineRule="auto"/>
        <w:rPr>
          <w:b/>
          <w:i/>
          <w:sz w:val="6"/>
          <w:szCs w:val="6"/>
        </w:rPr>
      </w:pPr>
    </w:p>
    <w:p w:rsidR="00AB72E2" w:rsidRDefault="00AB72E2" w:rsidP="00D27835">
      <w:pPr>
        <w:spacing w:line="360" w:lineRule="auto"/>
        <w:rPr>
          <w:b/>
          <w:i/>
          <w:sz w:val="6"/>
          <w:szCs w:val="6"/>
        </w:rPr>
      </w:pPr>
    </w:p>
    <w:p w:rsidR="00AB72E2" w:rsidRDefault="00AB72E2" w:rsidP="00D27835">
      <w:pPr>
        <w:spacing w:line="360" w:lineRule="auto"/>
        <w:rPr>
          <w:b/>
          <w:i/>
          <w:sz w:val="6"/>
          <w:szCs w:val="6"/>
        </w:rPr>
      </w:pPr>
    </w:p>
    <w:p w:rsidR="00AB72E2" w:rsidRDefault="00AB72E2" w:rsidP="00D27835">
      <w:pPr>
        <w:spacing w:line="360" w:lineRule="auto"/>
        <w:rPr>
          <w:b/>
          <w:i/>
          <w:sz w:val="6"/>
          <w:szCs w:val="6"/>
        </w:rPr>
      </w:pPr>
    </w:p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88"/>
        <w:gridCol w:w="2251"/>
      </w:tblGrid>
      <w:tr w:rsidR="00EF266B" w:rsidTr="00EF266B">
        <w:trPr>
          <w:trHeight w:hRule="exact" w:val="227"/>
        </w:trPr>
        <w:tc>
          <w:tcPr>
            <w:tcW w:w="3795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EF266B" w:rsidRPr="00EF266B" w:rsidRDefault="00EF266B" w:rsidP="00E253EA">
            <w:pPr>
              <w:rPr>
                <w:b/>
                <w:i/>
                <w:sz w:val="16"/>
                <w:szCs w:val="16"/>
              </w:rPr>
            </w:pPr>
            <w:r w:rsidRPr="00EF266B">
              <w:rPr>
                <w:b/>
                <w:i/>
                <w:sz w:val="20"/>
                <w:szCs w:val="16"/>
              </w:rPr>
              <w:t>Ключ для монтажа/демонтажа крышки электронного блока, шт.</w:t>
            </w:r>
          </w:p>
        </w:tc>
        <w:tc>
          <w:tcPr>
            <w:tcW w:w="12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140476013"/>
              <w:placeholder>
                <w:docPart w:val="8E34F81C174140BDBED9E1F5F4FBB5E7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2142645036"/>
                  <w:placeholder>
                    <w:docPart w:val="9DF2F52C2261427093C0589A57A5AF16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EF266B" w:rsidRDefault="00EF266B" w:rsidP="00E253EA">
                    <w:pPr>
                      <w:rPr>
                        <w:rStyle w:val="ae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EF266B" w:rsidRDefault="00EF266B" w:rsidP="00E253E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AB72E2" w:rsidRDefault="00AB72E2" w:rsidP="00D27835">
      <w:pPr>
        <w:spacing w:line="360" w:lineRule="auto"/>
        <w:rPr>
          <w:b/>
          <w:i/>
          <w:sz w:val="6"/>
          <w:szCs w:val="6"/>
        </w:rPr>
      </w:pPr>
    </w:p>
    <w:tbl>
      <w:tblPr>
        <w:tblW w:w="0" w:type="auto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97"/>
        <w:gridCol w:w="3228"/>
        <w:gridCol w:w="360"/>
        <w:gridCol w:w="3240"/>
        <w:gridCol w:w="360"/>
      </w:tblGrid>
      <w:tr w:rsidR="00031B6D" w:rsidTr="00EF3333">
        <w:trPr>
          <w:gridAfter w:val="2"/>
          <w:wAfter w:w="3600" w:type="dxa"/>
          <w:trHeight w:val="240"/>
        </w:trPr>
        <w:tc>
          <w:tcPr>
            <w:tcW w:w="3297" w:type="dxa"/>
            <w:vMerge w:val="restart"/>
            <w:vAlign w:val="center"/>
          </w:tcPr>
          <w:p w:rsidR="00031B6D" w:rsidRDefault="00031B6D" w:rsidP="00031B6D">
            <w:pPr>
              <w:spacing w:line="21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031B6D" w:rsidRDefault="00031B6D" w:rsidP="00031B6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sz w:val="16"/>
              <w:szCs w:val="16"/>
            </w:rPr>
            <w:id w:val="-266313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31B6D" w:rsidTr="00EF3333">
        <w:trPr>
          <w:trHeight w:val="240"/>
        </w:trPr>
        <w:tc>
          <w:tcPr>
            <w:tcW w:w="3297" w:type="dxa"/>
            <w:vMerge/>
            <w:vAlign w:val="center"/>
          </w:tcPr>
          <w:p w:rsidR="00031B6D" w:rsidRDefault="00031B6D" w:rsidP="00031B6D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031B6D" w:rsidRDefault="00031B6D" w:rsidP="00031B6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нержавеющая сталь</w:t>
            </w:r>
          </w:p>
        </w:tc>
        <w:sdt>
          <w:sdtPr>
            <w:rPr>
              <w:sz w:val="16"/>
              <w:szCs w:val="16"/>
            </w:rPr>
            <w:id w:val="-1597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24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1B6D" w:rsidRDefault="00031B6D" w:rsidP="00031B6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крепеж из нержавеющей стали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sz w:val="16"/>
                <w:szCs w:val="16"/>
              </w:rPr>
              <w:id w:val="11275102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31B6D" w:rsidRP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sdtContent>
          </w:sdt>
        </w:tc>
      </w:tr>
    </w:tbl>
    <w:p w:rsidR="00AB72E2" w:rsidRDefault="00AB72E2" w:rsidP="00D27835">
      <w:pPr>
        <w:spacing w:line="360" w:lineRule="auto"/>
        <w:rPr>
          <w:b/>
          <w:i/>
          <w:sz w:val="6"/>
          <w:szCs w:val="6"/>
        </w:rPr>
      </w:pPr>
    </w:p>
    <w:tbl>
      <w:tblPr>
        <w:tblW w:w="4959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2300"/>
        <w:gridCol w:w="3094"/>
        <w:gridCol w:w="2992"/>
      </w:tblGrid>
      <w:tr w:rsidR="00D27835" w:rsidRPr="009C197C" w:rsidTr="00D8612B">
        <w:trPr>
          <w:cantSplit/>
          <w:trHeight w:val="510"/>
        </w:trPr>
        <w:tc>
          <w:tcPr>
            <w:tcW w:w="10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F21EC7" w:rsidRDefault="00D27835" w:rsidP="00E8739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  <w:lang w:val="en-US"/>
              </w:rPr>
              <w:t>D</w:t>
            </w:r>
            <w:r w:rsidR="00842668">
              <w:rPr>
                <w:b/>
                <w:sz w:val="16"/>
                <w:lang w:val="en-US"/>
              </w:rPr>
              <w:t>N</w:t>
            </w:r>
          </w:p>
          <w:p w:rsidR="00D27835" w:rsidRPr="00D00B86" w:rsidRDefault="00D27835" w:rsidP="00842668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D27835" w:rsidP="00E8739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  <w:r w:rsidR="00986719">
              <w:rPr>
                <w:b/>
                <w:sz w:val="16"/>
              </w:rPr>
              <w:t xml:space="preserve"> </w:t>
            </w:r>
            <w:r w:rsidR="001252FF"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 w:rsidR="001252FF">
              <w:rPr>
                <w:b/>
                <w:sz w:val="16"/>
              </w:rPr>
              <w:t>Ф1)</w:t>
            </w:r>
          </w:p>
          <w:p w:rsidR="00D27835" w:rsidRPr="00BB22F2" w:rsidRDefault="00D27835" w:rsidP="00E87392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 w:rsidR="00986719"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14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835" w:rsidRPr="009C197C" w:rsidRDefault="00D27835" w:rsidP="00E87392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 w:rsidR="00986719">
              <w:rPr>
                <w:b/>
                <w:sz w:val="16"/>
              </w:rPr>
              <w:t xml:space="preserve"> </w:t>
            </w:r>
            <w:r w:rsidR="001252FF"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 w:rsidR="001252FF">
              <w:rPr>
                <w:b/>
                <w:sz w:val="16"/>
              </w:rPr>
              <w:t>Ф2)</w:t>
            </w:r>
          </w:p>
          <w:p w:rsidR="00D27835" w:rsidRPr="00BB22F2" w:rsidRDefault="00D27835" w:rsidP="00E87392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 w:rsidR="008979B9">
              <w:rPr>
                <w:b/>
                <w:sz w:val="14"/>
                <w:szCs w:val="14"/>
              </w:rPr>
              <w:t>+</w:t>
            </w:r>
            <w:r w:rsidRPr="00BB22F2">
              <w:rPr>
                <w:b/>
                <w:sz w:val="14"/>
                <w:szCs w:val="14"/>
              </w:rPr>
              <w:t xml:space="preserve"> прямолинейные участки, </w:t>
            </w:r>
            <w:proofErr w:type="spellStart"/>
            <w:r w:rsidRPr="00BB22F2">
              <w:rPr>
                <w:b/>
                <w:sz w:val="14"/>
                <w:szCs w:val="14"/>
              </w:rPr>
              <w:t>конфузоры</w:t>
            </w:r>
            <w:proofErr w:type="spellEnd"/>
            <w:r w:rsidRPr="00BB22F2">
              <w:rPr>
                <w:b/>
                <w:sz w:val="14"/>
                <w:szCs w:val="14"/>
              </w:rPr>
              <w:t>)</w:t>
            </w:r>
          </w:p>
        </w:tc>
        <w:tc>
          <w:tcPr>
            <w:tcW w:w="14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7835" w:rsidRPr="009C197C" w:rsidRDefault="001252FF" w:rsidP="001252F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           </w:t>
            </w:r>
            <w:r w:rsidR="00D27835">
              <w:rPr>
                <w:b/>
                <w:sz w:val="16"/>
              </w:rPr>
              <w:t>к</w:t>
            </w:r>
            <w:r w:rsidR="00D27835" w:rsidRPr="009C197C">
              <w:rPr>
                <w:b/>
                <w:sz w:val="16"/>
              </w:rPr>
              <w:t>омплект №3</w:t>
            </w:r>
            <w:r w:rsidR="00986719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r w:rsidR="00986719">
              <w:rPr>
                <w:b/>
                <w:sz w:val="16"/>
              </w:rPr>
              <w:t>П</w:t>
            </w:r>
            <w:r>
              <w:rPr>
                <w:b/>
                <w:sz w:val="16"/>
              </w:rPr>
              <w:t>Ф3)</w:t>
            </w:r>
          </w:p>
          <w:p w:rsidR="00D27835" w:rsidRPr="00BB22F2" w:rsidRDefault="00D27835" w:rsidP="00E87392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 w:rsidR="00986719">
              <w:rPr>
                <w:b/>
                <w:sz w:val="14"/>
                <w:szCs w:val="14"/>
              </w:rPr>
              <w:t xml:space="preserve"> </w:t>
            </w:r>
            <w:r w:rsidRPr="00BB22F2">
              <w:rPr>
                <w:b/>
                <w:sz w:val="14"/>
                <w:szCs w:val="14"/>
              </w:rPr>
              <w:t>без имитатор</w:t>
            </w:r>
            <w:r w:rsidR="00986719"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031B6D" w:rsidRPr="009C197C" w:rsidTr="00D8612B">
        <w:trPr>
          <w:cantSplit/>
          <w:trHeight w:val="227"/>
        </w:trPr>
        <w:tc>
          <w:tcPr>
            <w:tcW w:w="10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e"/>
              </w:rPr>
              <w:id w:val="794259373"/>
              <w:placeholder>
                <w:docPart w:val="A7E0A1D560044309A352B14944B13965"/>
              </w:placeholder>
              <w:showingPlcHdr/>
              <w:text/>
            </w:sdtPr>
            <w:sdtEndPr>
              <w:rPr>
                <w:rStyle w:val="ae"/>
              </w:rPr>
            </w:sdtEndPr>
            <w:sdtContent>
              <w:p w:rsidR="00031B6D" w:rsidRPr="00D8612B" w:rsidRDefault="00D8612B" w:rsidP="00D8612B">
                <w:pPr>
                  <w:rPr>
                    <w:rFonts w:asciiTheme="minorHAnsi" w:hAnsiTheme="minorHAnsi" w:cs="Calibri"/>
                    <w:b/>
                    <w:sz w:val="18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  <w:sdt>
          <w:sdtPr>
            <w:rPr>
              <w:sz w:val="16"/>
              <w:szCs w:val="16"/>
            </w:rPr>
            <w:id w:val="-395203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79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495226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5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1737630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04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031B6D" w:rsidRDefault="00031B6D" w:rsidP="00031B6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670852" w:rsidRDefault="00670852" w:rsidP="00031B6D">
      <w:pPr>
        <w:tabs>
          <w:tab w:val="right" w:pos="10772"/>
        </w:tabs>
        <w:rPr>
          <w:b/>
          <w:i/>
          <w:sz w:val="2"/>
          <w:szCs w:val="20"/>
        </w:rPr>
      </w:pPr>
    </w:p>
    <w:p w:rsidR="00920019" w:rsidRDefault="00920019" w:rsidP="00920019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920019" w:rsidTr="00DF0F6C">
        <w:trPr>
          <w:trHeight w:val="380"/>
        </w:trPr>
        <w:sdt>
          <w:sdtPr>
            <w:rPr>
              <w:b/>
              <w:sz w:val="16"/>
            </w:rPr>
            <w:id w:val="-1847399478"/>
            <w:placeholder>
              <w:docPart w:val="27F628D47C694C3CAB3E51D8D69C7B5E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920019" w:rsidRDefault="00920019">
                <w:pPr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920019" w:rsidTr="00920019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0019" w:rsidRDefault="00920019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3527062CEC4A482A93BECB95A7111658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20019" w:rsidRDefault="00920019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0019" w:rsidRDefault="0092001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20019" w:rsidRDefault="00920019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920019" w:rsidTr="00920019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20019" w:rsidRDefault="0092001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20019" w:rsidRDefault="0092001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20019" w:rsidRDefault="0092001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20019" w:rsidRDefault="0092001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920019" w:rsidRDefault="00920019" w:rsidP="00920019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920019" w:rsidTr="00920019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0019" w:rsidRDefault="00920019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D6FDEC599DE740ACB6AFD647637C914C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920019" w:rsidRDefault="00920019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20019" w:rsidRDefault="00920019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1F4607046BBD4D8AA633DD5FCFCA59A1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920019" w:rsidRDefault="00920019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031C66" w:rsidRPr="00842668" w:rsidRDefault="00031C66" w:rsidP="00FA7E38">
      <w:pPr>
        <w:pStyle w:val="a7"/>
        <w:spacing w:before="120"/>
        <w:rPr>
          <w:sz w:val="16"/>
          <w:szCs w:val="16"/>
        </w:rPr>
      </w:pPr>
    </w:p>
    <w:sectPr w:rsidR="00031C66" w:rsidRPr="00842668" w:rsidSect="00670852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8AB" w:rsidRDefault="002768AB" w:rsidP="00D8612B">
      <w:r>
        <w:separator/>
      </w:r>
    </w:p>
  </w:endnote>
  <w:endnote w:type="continuationSeparator" w:id="0">
    <w:p w:rsidR="002768AB" w:rsidRDefault="002768AB" w:rsidP="00D86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8AB" w:rsidRDefault="002768AB" w:rsidP="00D8612B">
      <w:r>
        <w:separator/>
      </w:r>
    </w:p>
  </w:footnote>
  <w:footnote w:type="continuationSeparator" w:id="0">
    <w:p w:rsidR="002768AB" w:rsidRDefault="002768AB" w:rsidP="00D861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12B" w:rsidRDefault="00D8612B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171450</wp:posOffset>
              </wp:positionV>
              <wp:extent cx="2360930" cy="923925"/>
              <wp:effectExtent l="0" t="0" r="9525" b="9525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8612B" w:rsidRPr="00D8612B" w:rsidRDefault="002768AB">
                          <w:pPr>
                            <w:rPr>
                              <w:color w:val="D0CECE" w:themeColor="background2" w:themeShade="E6"/>
                            </w:rPr>
                          </w:pPr>
                          <w:r>
                            <w:rPr>
                              <w:color w:val="D0CECE" w:themeColor="background2" w:themeShade="E6"/>
                            </w:rPr>
                            <w:t>31.10</w:t>
                          </w:r>
                          <w:r w:rsidR="00D8612B" w:rsidRPr="00D8612B">
                            <w:rPr>
                              <w:color w:val="D0CECE" w:themeColor="background2" w:themeShade="E6"/>
                            </w:rPr>
                            <w:t>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34.7pt;margin-top:13.5pt;width:185.9pt;height:72.75pt;z-index:-251657216;visibility:visible;mso-wrap-style:square;mso-width-percent:40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" stroked="f">
              <v:textbox style="layout-flow:vertical;mso-layout-flow-alt:bottom-to-top;mso-fit-shape-to-text:t">
                <w:txbxContent>
                  <w:p w:rsidR="00D8612B" w:rsidRPr="00D8612B" w:rsidRDefault="002768AB">
                    <w:pPr>
                      <w:rPr>
                        <w:color w:val="D0CECE" w:themeColor="background2" w:themeShade="E6"/>
                      </w:rPr>
                    </w:pPr>
                    <w:r>
                      <w:rPr>
                        <w:color w:val="D0CECE" w:themeColor="background2" w:themeShade="E6"/>
                      </w:rPr>
                      <w:t>31.10</w:t>
                    </w:r>
                    <w:r w:rsidR="00D8612B" w:rsidRPr="00D8612B">
                      <w:rPr>
                        <w:color w:val="D0CECE" w:themeColor="background2" w:themeShade="E6"/>
                      </w:rPr>
                      <w:t>.2024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D8612B" w:rsidRDefault="00D8612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V44jQnCLXj+fohwa5SZtXR34rIRdJhG88VuyBSebk7JTX+8T7vRAXKouaj4gfzoLqiHbJWNJvAtpWbzYBUbO4A==" w:salt="nz5SFG2u/EHdwQ6haDUAxg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8AB"/>
    <w:rsid w:val="00011025"/>
    <w:rsid w:val="00011378"/>
    <w:rsid w:val="0001629D"/>
    <w:rsid w:val="000218C1"/>
    <w:rsid w:val="00031B6D"/>
    <w:rsid w:val="00031C66"/>
    <w:rsid w:val="00032207"/>
    <w:rsid w:val="000454F5"/>
    <w:rsid w:val="00060350"/>
    <w:rsid w:val="000677C2"/>
    <w:rsid w:val="00072042"/>
    <w:rsid w:val="00074F70"/>
    <w:rsid w:val="00084E00"/>
    <w:rsid w:val="00087ED8"/>
    <w:rsid w:val="000B2371"/>
    <w:rsid w:val="000C0B68"/>
    <w:rsid w:val="000C7860"/>
    <w:rsid w:val="000E517D"/>
    <w:rsid w:val="000E56C9"/>
    <w:rsid w:val="000E751F"/>
    <w:rsid w:val="00101AB8"/>
    <w:rsid w:val="00106821"/>
    <w:rsid w:val="00106CA3"/>
    <w:rsid w:val="001217FB"/>
    <w:rsid w:val="001252FF"/>
    <w:rsid w:val="00133539"/>
    <w:rsid w:val="00134D25"/>
    <w:rsid w:val="00137580"/>
    <w:rsid w:val="001376F6"/>
    <w:rsid w:val="00141D96"/>
    <w:rsid w:val="001434A5"/>
    <w:rsid w:val="001449E2"/>
    <w:rsid w:val="001459DD"/>
    <w:rsid w:val="00147608"/>
    <w:rsid w:val="001557B0"/>
    <w:rsid w:val="001816C6"/>
    <w:rsid w:val="00187D64"/>
    <w:rsid w:val="001A47DE"/>
    <w:rsid w:val="001B14FA"/>
    <w:rsid w:val="001B3F06"/>
    <w:rsid w:val="001D24BE"/>
    <w:rsid w:val="001D2800"/>
    <w:rsid w:val="001D4EDB"/>
    <w:rsid w:val="001D5F48"/>
    <w:rsid w:val="00201798"/>
    <w:rsid w:val="00207C80"/>
    <w:rsid w:val="002222C9"/>
    <w:rsid w:val="00242A06"/>
    <w:rsid w:val="00243E66"/>
    <w:rsid w:val="002512B4"/>
    <w:rsid w:val="0025778C"/>
    <w:rsid w:val="00262177"/>
    <w:rsid w:val="0027295A"/>
    <w:rsid w:val="00276464"/>
    <w:rsid w:val="002768AB"/>
    <w:rsid w:val="00287BFB"/>
    <w:rsid w:val="002901BF"/>
    <w:rsid w:val="002955C1"/>
    <w:rsid w:val="00295E07"/>
    <w:rsid w:val="002A0D3D"/>
    <w:rsid w:val="002B0D95"/>
    <w:rsid w:val="002B60D6"/>
    <w:rsid w:val="002B794D"/>
    <w:rsid w:val="002D2379"/>
    <w:rsid w:val="002E23C4"/>
    <w:rsid w:val="002E652C"/>
    <w:rsid w:val="003147CE"/>
    <w:rsid w:val="003200EF"/>
    <w:rsid w:val="0032675F"/>
    <w:rsid w:val="00332126"/>
    <w:rsid w:val="00343932"/>
    <w:rsid w:val="00354502"/>
    <w:rsid w:val="003727AB"/>
    <w:rsid w:val="00380E1C"/>
    <w:rsid w:val="0039077D"/>
    <w:rsid w:val="003917B0"/>
    <w:rsid w:val="003B161D"/>
    <w:rsid w:val="003B1C3D"/>
    <w:rsid w:val="003C348B"/>
    <w:rsid w:val="003D1269"/>
    <w:rsid w:val="003D25E0"/>
    <w:rsid w:val="003D4E3B"/>
    <w:rsid w:val="003F2503"/>
    <w:rsid w:val="003F2FF4"/>
    <w:rsid w:val="0040540D"/>
    <w:rsid w:val="004114CC"/>
    <w:rsid w:val="00422590"/>
    <w:rsid w:val="00435F30"/>
    <w:rsid w:val="00446B2F"/>
    <w:rsid w:val="00447886"/>
    <w:rsid w:val="0045146F"/>
    <w:rsid w:val="0046348D"/>
    <w:rsid w:val="004756CB"/>
    <w:rsid w:val="00476694"/>
    <w:rsid w:val="00496EDB"/>
    <w:rsid w:val="004B6337"/>
    <w:rsid w:val="004C09A6"/>
    <w:rsid w:val="004C1804"/>
    <w:rsid w:val="004C7A6F"/>
    <w:rsid w:val="004D0A33"/>
    <w:rsid w:val="004D43CE"/>
    <w:rsid w:val="004D5513"/>
    <w:rsid w:val="004E3190"/>
    <w:rsid w:val="004E3407"/>
    <w:rsid w:val="004E7031"/>
    <w:rsid w:val="004E78D2"/>
    <w:rsid w:val="004F11EB"/>
    <w:rsid w:val="00505F1E"/>
    <w:rsid w:val="0051470B"/>
    <w:rsid w:val="00520935"/>
    <w:rsid w:val="005235A5"/>
    <w:rsid w:val="00550E4E"/>
    <w:rsid w:val="00556294"/>
    <w:rsid w:val="0057348C"/>
    <w:rsid w:val="0058755D"/>
    <w:rsid w:val="00592C9D"/>
    <w:rsid w:val="00593623"/>
    <w:rsid w:val="005B43B9"/>
    <w:rsid w:val="005C1C48"/>
    <w:rsid w:val="005C4F29"/>
    <w:rsid w:val="005C7A02"/>
    <w:rsid w:val="005D2EE5"/>
    <w:rsid w:val="005F1096"/>
    <w:rsid w:val="00604788"/>
    <w:rsid w:val="00606EDD"/>
    <w:rsid w:val="00613BD3"/>
    <w:rsid w:val="0061490B"/>
    <w:rsid w:val="006212E5"/>
    <w:rsid w:val="0064202D"/>
    <w:rsid w:val="006466B3"/>
    <w:rsid w:val="00670852"/>
    <w:rsid w:val="006747E7"/>
    <w:rsid w:val="006750C1"/>
    <w:rsid w:val="006773CA"/>
    <w:rsid w:val="006A347C"/>
    <w:rsid w:val="006B4CCE"/>
    <w:rsid w:val="006B70BB"/>
    <w:rsid w:val="006D61AF"/>
    <w:rsid w:val="006D6685"/>
    <w:rsid w:val="006E2D11"/>
    <w:rsid w:val="006E60FD"/>
    <w:rsid w:val="006E76EC"/>
    <w:rsid w:val="006F28AF"/>
    <w:rsid w:val="006F5221"/>
    <w:rsid w:val="006F61B3"/>
    <w:rsid w:val="00702C91"/>
    <w:rsid w:val="007034C8"/>
    <w:rsid w:val="00703613"/>
    <w:rsid w:val="007207AD"/>
    <w:rsid w:val="00720980"/>
    <w:rsid w:val="00730FDB"/>
    <w:rsid w:val="00735A23"/>
    <w:rsid w:val="00736C80"/>
    <w:rsid w:val="00736FCD"/>
    <w:rsid w:val="00751AC1"/>
    <w:rsid w:val="00760510"/>
    <w:rsid w:val="00762854"/>
    <w:rsid w:val="007635BF"/>
    <w:rsid w:val="0076712B"/>
    <w:rsid w:val="00770EA4"/>
    <w:rsid w:val="007755FF"/>
    <w:rsid w:val="0077697D"/>
    <w:rsid w:val="007A193F"/>
    <w:rsid w:val="007C66A4"/>
    <w:rsid w:val="008001D6"/>
    <w:rsid w:val="00803DDE"/>
    <w:rsid w:val="0081706D"/>
    <w:rsid w:val="00825EA1"/>
    <w:rsid w:val="00842668"/>
    <w:rsid w:val="00842BD4"/>
    <w:rsid w:val="0084378D"/>
    <w:rsid w:val="00845332"/>
    <w:rsid w:val="008501FC"/>
    <w:rsid w:val="008544CE"/>
    <w:rsid w:val="0088395B"/>
    <w:rsid w:val="0089649F"/>
    <w:rsid w:val="008979B9"/>
    <w:rsid w:val="008A0B64"/>
    <w:rsid w:val="008B0FE1"/>
    <w:rsid w:val="008B6243"/>
    <w:rsid w:val="008C42B8"/>
    <w:rsid w:val="008C62E3"/>
    <w:rsid w:val="008D3007"/>
    <w:rsid w:val="008E1946"/>
    <w:rsid w:val="008E3E0E"/>
    <w:rsid w:val="008E7CC7"/>
    <w:rsid w:val="00900553"/>
    <w:rsid w:val="00902973"/>
    <w:rsid w:val="00904BB0"/>
    <w:rsid w:val="00915130"/>
    <w:rsid w:val="00920019"/>
    <w:rsid w:val="009234C7"/>
    <w:rsid w:val="009270F5"/>
    <w:rsid w:val="009334E1"/>
    <w:rsid w:val="00933A5C"/>
    <w:rsid w:val="00944424"/>
    <w:rsid w:val="00950FD5"/>
    <w:rsid w:val="009569C5"/>
    <w:rsid w:val="00974CD5"/>
    <w:rsid w:val="00982C52"/>
    <w:rsid w:val="00985A09"/>
    <w:rsid w:val="00986719"/>
    <w:rsid w:val="00987BEA"/>
    <w:rsid w:val="00987D99"/>
    <w:rsid w:val="00995A7A"/>
    <w:rsid w:val="009A5DB5"/>
    <w:rsid w:val="009B6135"/>
    <w:rsid w:val="009B6C41"/>
    <w:rsid w:val="009B7483"/>
    <w:rsid w:val="009D537C"/>
    <w:rsid w:val="009E4C4B"/>
    <w:rsid w:val="009F3482"/>
    <w:rsid w:val="009F5DBD"/>
    <w:rsid w:val="00A00094"/>
    <w:rsid w:val="00A0255B"/>
    <w:rsid w:val="00A26C40"/>
    <w:rsid w:val="00A27191"/>
    <w:rsid w:val="00A33F5D"/>
    <w:rsid w:val="00A36DFB"/>
    <w:rsid w:val="00A403D9"/>
    <w:rsid w:val="00A45AAE"/>
    <w:rsid w:val="00A53392"/>
    <w:rsid w:val="00A62B26"/>
    <w:rsid w:val="00A630CC"/>
    <w:rsid w:val="00A900AF"/>
    <w:rsid w:val="00A91E11"/>
    <w:rsid w:val="00AA0D30"/>
    <w:rsid w:val="00AA523E"/>
    <w:rsid w:val="00AB0F12"/>
    <w:rsid w:val="00AB72E2"/>
    <w:rsid w:val="00AC09F6"/>
    <w:rsid w:val="00AC631A"/>
    <w:rsid w:val="00AC6E95"/>
    <w:rsid w:val="00AD44AB"/>
    <w:rsid w:val="00AE2B18"/>
    <w:rsid w:val="00AE3235"/>
    <w:rsid w:val="00B30D17"/>
    <w:rsid w:val="00B341A1"/>
    <w:rsid w:val="00B44FF7"/>
    <w:rsid w:val="00B50202"/>
    <w:rsid w:val="00B55DCD"/>
    <w:rsid w:val="00B61DF7"/>
    <w:rsid w:val="00B67493"/>
    <w:rsid w:val="00B7266B"/>
    <w:rsid w:val="00B74343"/>
    <w:rsid w:val="00B7782E"/>
    <w:rsid w:val="00B91126"/>
    <w:rsid w:val="00B934C6"/>
    <w:rsid w:val="00B944D7"/>
    <w:rsid w:val="00B96C32"/>
    <w:rsid w:val="00B974B4"/>
    <w:rsid w:val="00B97611"/>
    <w:rsid w:val="00BA2207"/>
    <w:rsid w:val="00BA75EA"/>
    <w:rsid w:val="00BC343A"/>
    <w:rsid w:val="00C05FE4"/>
    <w:rsid w:val="00C150FF"/>
    <w:rsid w:val="00C31570"/>
    <w:rsid w:val="00C4703B"/>
    <w:rsid w:val="00C47D82"/>
    <w:rsid w:val="00C51275"/>
    <w:rsid w:val="00C5555B"/>
    <w:rsid w:val="00C60089"/>
    <w:rsid w:val="00C66BBF"/>
    <w:rsid w:val="00C66F4C"/>
    <w:rsid w:val="00C727F6"/>
    <w:rsid w:val="00C82F93"/>
    <w:rsid w:val="00C91C5C"/>
    <w:rsid w:val="00C93C7A"/>
    <w:rsid w:val="00C95AA2"/>
    <w:rsid w:val="00CA0649"/>
    <w:rsid w:val="00CB07F2"/>
    <w:rsid w:val="00CC2E28"/>
    <w:rsid w:val="00CC67AE"/>
    <w:rsid w:val="00CD71E9"/>
    <w:rsid w:val="00CF199B"/>
    <w:rsid w:val="00CF1B8A"/>
    <w:rsid w:val="00CF6AC9"/>
    <w:rsid w:val="00CF6AFF"/>
    <w:rsid w:val="00D051B5"/>
    <w:rsid w:val="00D12EAC"/>
    <w:rsid w:val="00D247A5"/>
    <w:rsid w:val="00D27835"/>
    <w:rsid w:val="00D3337B"/>
    <w:rsid w:val="00D35F00"/>
    <w:rsid w:val="00D41AF6"/>
    <w:rsid w:val="00D54ACD"/>
    <w:rsid w:val="00D56A3D"/>
    <w:rsid w:val="00D64FD0"/>
    <w:rsid w:val="00D65256"/>
    <w:rsid w:val="00D801FC"/>
    <w:rsid w:val="00D8612B"/>
    <w:rsid w:val="00D951EE"/>
    <w:rsid w:val="00D959A8"/>
    <w:rsid w:val="00DB7FB6"/>
    <w:rsid w:val="00DC0A7D"/>
    <w:rsid w:val="00DD3E09"/>
    <w:rsid w:val="00DD5AE4"/>
    <w:rsid w:val="00DE18E7"/>
    <w:rsid w:val="00DE4618"/>
    <w:rsid w:val="00DF0F6C"/>
    <w:rsid w:val="00DF55A2"/>
    <w:rsid w:val="00DF66DB"/>
    <w:rsid w:val="00E06512"/>
    <w:rsid w:val="00E10EC0"/>
    <w:rsid w:val="00E2622B"/>
    <w:rsid w:val="00E2648A"/>
    <w:rsid w:val="00E313F3"/>
    <w:rsid w:val="00E337AE"/>
    <w:rsid w:val="00E34D2D"/>
    <w:rsid w:val="00E3517D"/>
    <w:rsid w:val="00E4485C"/>
    <w:rsid w:val="00E44A7D"/>
    <w:rsid w:val="00E45D55"/>
    <w:rsid w:val="00E719EF"/>
    <w:rsid w:val="00E7723A"/>
    <w:rsid w:val="00E828DB"/>
    <w:rsid w:val="00E87392"/>
    <w:rsid w:val="00EB0C0B"/>
    <w:rsid w:val="00EB234C"/>
    <w:rsid w:val="00EC6D23"/>
    <w:rsid w:val="00EE1948"/>
    <w:rsid w:val="00EE509F"/>
    <w:rsid w:val="00EE7E43"/>
    <w:rsid w:val="00EF11B3"/>
    <w:rsid w:val="00EF1DD9"/>
    <w:rsid w:val="00EF2323"/>
    <w:rsid w:val="00EF266B"/>
    <w:rsid w:val="00EF3333"/>
    <w:rsid w:val="00F06F06"/>
    <w:rsid w:val="00F11AA7"/>
    <w:rsid w:val="00F13A2E"/>
    <w:rsid w:val="00F15D42"/>
    <w:rsid w:val="00F25334"/>
    <w:rsid w:val="00F36A83"/>
    <w:rsid w:val="00F40236"/>
    <w:rsid w:val="00F4577A"/>
    <w:rsid w:val="00F541EE"/>
    <w:rsid w:val="00F57BCD"/>
    <w:rsid w:val="00F82122"/>
    <w:rsid w:val="00F832C5"/>
    <w:rsid w:val="00F8346D"/>
    <w:rsid w:val="00F8655F"/>
    <w:rsid w:val="00F87786"/>
    <w:rsid w:val="00FA1E6B"/>
    <w:rsid w:val="00FA7E38"/>
    <w:rsid w:val="00FE7D35"/>
    <w:rsid w:val="00FF4615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C6F40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E351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B55DC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B55DCD"/>
    <w:rPr>
      <w:rFonts w:ascii="Tahoma" w:hAnsi="Tahoma" w:cs="Tahoma"/>
      <w:sz w:val="16"/>
      <w:szCs w:val="16"/>
    </w:rPr>
  </w:style>
  <w:style w:type="character" w:customStyle="1" w:styleId="9">
    <w:name w:val="Стиль Замещающий текст + 9 пт"/>
    <w:basedOn w:val="ad"/>
    <w:rsid w:val="00031B6D"/>
    <w:rPr>
      <w:color w:val="D9D9D9" w:themeColor="background1" w:themeShade="D9"/>
      <w:sz w:val="16"/>
    </w:rPr>
  </w:style>
  <w:style w:type="character" w:styleId="ad">
    <w:name w:val="Placeholder Text"/>
    <w:basedOn w:val="a0"/>
    <w:uiPriority w:val="99"/>
    <w:semiHidden/>
    <w:rsid w:val="00031B6D"/>
    <w:rPr>
      <w:color w:val="808080"/>
    </w:rPr>
  </w:style>
  <w:style w:type="character" w:customStyle="1" w:styleId="ae">
    <w:name w:val="Стиль внутри формы"/>
    <w:basedOn w:val="a0"/>
    <w:uiPriority w:val="1"/>
    <w:rsid w:val="00031B6D"/>
    <w:rPr>
      <w:rFonts w:asciiTheme="minorHAnsi" w:hAnsiTheme="minorHAnsi" w:cs="Calibri" w:hint="default"/>
      <w:b/>
      <w:bCs w:val="0"/>
      <w:sz w:val="18"/>
    </w:rPr>
  </w:style>
  <w:style w:type="character" w:customStyle="1" w:styleId="10">
    <w:name w:val="Стиль1"/>
    <w:basedOn w:val="a0"/>
    <w:uiPriority w:val="1"/>
    <w:rsid w:val="00031B6D"/>
    <w:rPr>
      <w:rFonts w:ascii="Arial" w:hAnsi="Arial" w:cs="Arial" w:hint="default"/>
      <w:b/>
      <w:bCs w:val="0"/>
      <w:sz w:val="16"/>
    </w:rPr>
  </w:style>
  <w:style w:type="paragraph" w:styleId="af">
    <w:name w:val="footer"/>
    <w:basedOn w:val="a"/>
    <w:link w:val="af0"/>
    <w:rsid w:val="00D8612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D8612B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D86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7EA2F9A330D45CFB72F92A702BB23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644D12-7250-4454-A4D1-A5A1FBDCBD6F}"/>
      </w:docPartPr>
      <w:docPartBody>
        <w:p w:rsidR="00000000" w:rsidRDefault="00766018">
          <w:pPr>
            <w:pStyle w:val="17EA2F9A330D45CFB72F92A702BB235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95F249DCFDD481C93CF2DB27CDFAD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D18C7E-7471-442D-B183-58A0D169C88A}"/>
      </w:docPartPr>
      <w:docPartBody>
        <w:p w:rsidR="00000000" w:rsidRDefault="00766018">
          <w:pPr>
            <w:pStyle w:val="D95F249DCFDD481C93CF2DB27CDFAD4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6CA33C7087244E8A059723177761E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7517E7-C1EA-46CC-82FA-00963CDF2CF4}"/>
      </w:docPartPr>
      <w:docPartBody>
        <w:p w:rsidR="00000000" w:rsidRDefault="00766018">
          <w:pPr>
            <w:pStyle w:val="36CA33C7087244E8A059723177761EE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691FACFEEB04989A4C4E287FB287E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06F815-7D39-4CF5-814F-0FD41624D88F}"/>
      </w:docPartPr>
      <w:docPartBody>
        <w:p w:rsidR="00000000" w:rsidRDefault="00766018">
          <w:pPr>
            <w:pStyle w:val="E691FACFEEB04989A4C4E287FB287E6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574BB1A864A4FCEA2D3AB6D2A3D2E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1B3C96-67AC-41B9-B212-97B059DAE613}"/>
      </w:docPartPr>
      <w:docPartBody>
        <w:p w:rsidR="00000000" w:rsidRDefault="00766018">
          <w:pPr>
            <w:pStyle w:val="F574BB1A864A4FCEA2D3AB6D2A3D2E4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EC134695C9D40C69711AD8D993F97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C4368D-752B-40C4-8628-6CAC881D36B3}"/>
      </w:docPartPr>
      <w:docPartBody>
        <w:p w:rsidR="00000000" w:rsidRDefault="00766018">
          <w:pPr>
            <w:pStyle w:val="6EC134695C9D40C69711AD8D993F97E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EDD13D53EEC493EB05B2108C532E8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1E1E02-3AF8-4A6B-8DF6-D5EFE0CB5A1F}"/>
      </w:docPartPr>
      <w:docPartBody>
        <w:p w:rsidR="00000000" w:rsidRDefault="00766018">
          <w:pPr>
            <w:pStyle w:val="2EDD13D53EEC493EB05B2108C532E87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AB5CA2F23214DE1952F638BAD68CC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BE1284-84CB-4F5A-BF9D-100F28A66E76}"/>
      </w:docPartPr>
      <w:docPartBody>
        <w:p w:rsidR="00000000" w:rsidRDefault="00766018">
          <w:pPr>
            <w:pStyle w:val="BAB5CA2F23214DE1952F638BAD68CC9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283B939C7BF461F9ADB802007B1DC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E3CFB9-95E0-48DB-ABAB-8CE5912154B4}"/>
      </w:docPartPr>
      <w:docPartBody>
        <w:p w:rsidR="00000000" w:rsidRDefault="00766018">
          <w:pPr>
            <w:pStyle w:val="D283B939C7BF461F9ADB802007B1DCF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FCF6BEAE4A04307AA22E22A881620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88E6B4-5BF3-4520-A4C8-A7C2BE1F9361}"/>
      </w:docPartPr>
      <w:docPartBody>
        <w:p w:rsidR="00000000" w:rsidRDefault="00766018">
          <w:pPr>
            <w:pStyle w:val="FFCF6BEAE4A04307AA22E22A88162003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61666EE779C2494BBD06BF45D7ABD5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5653E6-EBD5-4251-B313-FEBAE6A06BA6}"/>
      </w:docPartPr>
      <w:docPartBody>
        <w:p w:rsidR="00000000" w:rsidRDefault="00766018">
          <w:pPr>
            <w:pStyle w:val="61666EE779C2494BBD06BF45D7ABD58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21E2EB22C8A468886F7C180316715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771095-F62A-4D5C-AF1C-BF952DBACB13}"/>
      </w:docPartPr>
      <w:docPartBody>
        <w:p w:rsidR="00000000" w:rsidRDefault="00766018">
          <w:pPr>
            <w:pStyle w:val="221E2EB22C8A468886F7C18031671527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66F8005E056C4364B191EBBF15079C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80F5CD-DFFD-49AB-B3C5-094228663049}"/>
      </w:docPartPr>
      <w:docPartBody>
        <w:p w:rsidR="00000000" w:rsidRDefault="00766018">
          <w:pPr>
            <w:pStyle w:val="66F8005E056C4364B191EBBF15079C6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30D2A837DD3431D9E92C2E2C65DC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A0531-0D02-45B0-9AC8-14FDC84553BF}"/>
      </w:docPartPr>
      <w:docPartBody>
        <w:p w:rsidR="00000000" w:rsidRDefault="00766018">
          <w:pPr>
            <w:pStyle w:val="630D2A837DD3431D9E92C2E2C65DC10D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AB5E4F458A494ABFBC586DD2DB167D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C44D0B-2210-4B6E-B9BA-D70398EA963C}"/>
      </w:docPartPr>
      <w:docPartBody>
        <w:p w:rsidR="00000000" w:rsidRDefault="00766018">
          <w:pPr>
            <w:pStyle w:val="AB5E4F458A494ABFBC586DD2DB167D8C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1998B4A07194474AA2D5C7EF06AA3B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C91AAA-16BC-44BF-8664-132E5A8BBC08}"/>
      </w:docPartPr>
      <w:docPartBody>
        <w:p w:rsidR="00000000" w:rsidRDefault="00766018">
          <w:pPr>
            <w:pStyle w:val="1998B4A07194474AA2D5C7EF06AA3BA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FAE2AA475C34883B3A788DF29ABC2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F25512-D1B5-4EE0-8DDF-74B59077529E}"/>
      </w:docPartPr>
      <w:docPartBody>
        <w:p w:rsidR="00000000" w:rsidRDefault="00766018">
          <w:pPr>
            <w:pStyle w:val="EFAE2AA475C34883B3A788DF29ABC28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0F7D989EA314BE4868015ED5A2826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CD0513-5A55-4087-AF53-F460FAA7F5FF}"/>
      </w:docPartPr>
      <w:docPartBody>
        <w:p w:rsidR="00000000" w:rsidRDefault="00766018">
          <w:pPr>
            <w:pStyle w:val="B0F7D989EA314BE4868015ED5A28262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03B1113232F44FD951A86BE7B6C2A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74B4EC-FD31-48EB-AD59-B1AC4F5212EA}"/>
      </w:docPartPr>
      <w:docPartBody>
        <w:p w:rsidR="00000000" w:rsidRDefault="00766018">
          <w:pPr>
            <w:pStyle w:val="703B1113232F44FD951A86BE7B6C2AB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20874931254444AA78A4B3A5C7601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E31CC8-BBC2-4502-85D3-960C98F3245E}"/>
      </w:docPartPr>
      <w:docPartBody>
        <w:p w:rsidR="00000000" w:rsidRDefault="00766018">
          <w:pPr>
            <w:pStyle w:val="520874931254444AA78A4B3A5C7601A7"/>
          </w:pPr>
          <w:r w:rsidRPr="004D57C5">
            <w:rPr>
              <w:rStyle w:val="a3"/>
            </w:rPr>
            <w:t>Выберите элемент.</w:t>
          </w:r>
        </w:p>
      </w:docPartBody>
    </w:docPart>
    <w:docPart>
      <w:docPartPr>
        <w:name w:val="51F81EDAAC8C42028F63B3E4B0ED5B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5DFC7-9089-4843-9721-C8F4C98C0A72}"/>
      </w:docPartPr>
      <w:docPartBody>
        <w:p w:rsidR="00000000" w:rsidRDefault="00766018">
          <w:pPr>
            <w:pStyle w:val="51F81EDAAC8C42028F63B3E4B0ED5BA2"/>
          </w:pPr>
          <w:r w:rsidRPr="004D57C5">
            <w:rPr>
              <w:rStyle w:val="a3"/>
            </w:rPr>
            <w:t>Выберите элемент.</w:t>
          </w:r>
        </w:p>
      </w:docPartBody>
    </w:docPart>
    <w:docPart>
      <w:docPartPr>
        <w:name w:val="EE048A3EF90F4A40B5C81ACAC72CCB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DFE63B-A3F2-41C8-BFA3-220198B3480B}"/>
      </w:docPartPr>
      <w:docPartBody>
        <w:p w:rsidR="00000000" w:rsidRDefault="00766018">
          <w:pPr>
            <w:pStyle w:val="EE048A3EF90F4A40B5C81ACAC72CCBFF"/>
          </w:pPr>
          <w:r w:rsidRPr="004D57C5">
            <w:rPr>
              <w:rStyle w:val="a3"/>
            </w:rPr>
            <w:t>Выберите элемент.</w:t>
          </w:r>
        </w:p>
      </w:docPartBody>
    </w:docPart>
    <w:docPart>
      <w:docPartPr>
        <w:name w:val="2ADE1875A0A84F18851464534EDFC2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189DF6-BEF2-4F0E-BF7C-8D57AF3F32F2}"/>
      </w:docPartPr>
      <w:docPartBody>
        <w:p w:rsidR="00000000" w:rsidRDefault="00766018">
          <w:pPr>
            <w:pStyle w:val="2ADE1875A0A84F18851464534EDFC2FC"/>
          </w:pPr>
          <w:r w:rsidRPr="004D57C5">
            <w:rPr>
              <w:rStyle w:val="a3"/>
            </w:rPr>
            <w:t>Выберите элемент.</w:t>
          </w:r>
        </w:p>
      </w:docPartBody>
    </w:docPart>
    <w:docPart>
      <w:docPartPr>
        <w:name w:val="A3DC983A873C4F6A9A0A45217E8A33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77D62F-5FCA-4176-B7B6-1CF650A91282}"/>
      </w:docPartPr>
      <w:docPartBody>
        <w:p w:rsidR="00000000" w:rsidRDefault="00766018">
          <w:pPr>
            <w:pStyle w:val="A3DC983A873C4F6A9A0A45217E8A3397"/>
          </w:pPr>
          <w:r w:rsidRPr="004D57C5">
            <w:rPr>
              <w:rStyle w:val="a3"/>
            </w:rPr>
            <w:t>Выберите элемент.</w:t>
          </w:r>
        </w:p>
      </w:docPartBody>
    </w:docPart>
    <w:docPart>
      <w:docPartPr>
        <w:name w:val="7068F99E4278418C987AAB7DA20A57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75417E-62C9-4D05-A988-E3DA09EA1A9A}"/>
      </w:docPartPr>
      <w:docPartBody>
        <w:p w:rsidR="00000000" w:rsidRDefault="00766018">
          <w:pPr>
            <w:pStyle w:val="7068F99E4278418C987AAB7DA20A570C"/>
          </w:pPr>
          <w:r w:rsidRPr="004D57C5">
            <w:rPr>
              <w:rStyle w:val="a3"/>
            </w:rPr>
            <w:t>Выберите элемент.</w:t>
          </w:r>
        </w:p>
      </w:docPartBody>
    </w:docPart>
    <w:docPart>
      <w:docPartPr>
        <w:name w:val="C75520BF0FDF446CAD9468938296EF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96D494-7C5B-4443-9EA0-0B19D583616E}"/>
      </w:docPartPr>
      <w:docPartBody>
        <w:p w:rsidR="00000000" w:rsidRDefault="00766018">
          <w:pPr>
            <w:pStyle w:val="C75520BF0FDF446CAD9468938296EFF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6CF000FF0C34FBCA5D1F85232B15C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001A8A-B0ED-4378-BD10-FA9A7FCF5DFE}"/>
      </w:docPartPr>
      <w:docPartBody>
        <w:p w:rsidR="00000000" w:rsidRDefault="00766018">
          <w:pPr>
            <w:pStyle w:val="E6CF000FF0C34FBCA5D1F85232B15CB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FD48B383E2C4777BCBD8220C63987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9CC64A-BF23-474D-925A-769DA825381F}"/>
      </w:docPartPr>
      <w:docPartBody>
        <w:p w:rsidR="00000000" w:rsidRDefault="00766018">
          <w:pPr>
            <w:pStyle w:val="9FD48B383E2C4777BCBD8220C639871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579847AF1AD49FD90F79350809028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CB0B8E-B819-4800-A3F2-299D3FAF5942}"/>
      </w:docPartPr>
      <w:docPartBody>
        <w:p w:rsidR="00000000" w:rsidRDefault="00766018">
          <w:pPr>
            <w:pStyle w:val="D579847AF1AD49FD90F79350809028C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B56444BD0674CF6B26D8C1E9E508F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F5C7DD-8DA6-42BE-B9FA-4B89C372D9B0}"/>
      </w:docPartPr>
      <w:docPartBody>
        <w:p w:rsidR="00000000" w:rsidRDefault="00766018">
          <w:pPr>
            <w:pStyle w:val="DB56444BD0674CF6B26D8C1E9E508F0D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C5E433D1B084DD0A83D11704FD36A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3A058A-AB6D-432F-9F95-1907BF0627C0}"/>
      </w:docPartPr>
      <w:docPartBody>
        <w:p w:rsidR="00000000" w:rsidRDefault="00766018">
          <w:pPr>
            <w:pStyle w:val="7C5E433D1B084DD0A83D11704FD36A1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E34F81C174140BDBED9E1F5F4FBB5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DCC16D-C55E-4B9B-8EC4-8A7781F6E9E2}"/>
      </w:docPartPr>
      <w:docPartBody>
        <w:p w:rsidR="00000000" w:rsidRDefault="00766018">
          <w:pPr>
            <w:pStyle w:val="8E34F81C174140BDBED9E1F5F4FBB5E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9DF2F52C2261427093C0589A57A5AF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3CE029-B6A0-4D7E-A179-A3869DC600BC}"/>
      </w:docPartPr>
      <w:docPartBody>
        <w:p w:rsidR="00000000" w:rsidRDefault="00766018">
          <w:pPr>
            <w:pStyle w:val="9DF2F52C2261427093C0589A57A5AF1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7E0A1D560044309A352B14944B139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7CF30-C606-4EAB-9EE1-CBC19369CB8A}"/>
      </w:docPartPr>
      <w:docPartBody>
        <w:p w:rsidR="00000000" w:rsidRDefault="00766018">
          <w:pPr>
            <w:pStyle w:val="A7E0A1D560044309A352B14944B1396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7F628D47C694C3CAB3E51D8D69C7B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4D682D-10B2-4850-9F59-146BCCD639C0}"/>
      </w:docPartPr>
      <w:docPartBody>
        <w:p w:rsidR="00000000" w:rsidRDefault="00766018">
          <w:pPr>
            <w:pStyle w:val="27F628D47C694C3CAB3E51D8D69C7B5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527062CEC4A482A93BECB95A71116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714BF-C893-41A3-85EE-1E2F6FE2FC22}"/>
      </w:docPartPr>
      <w:docPartBody>
        <w:p w:rsidR="00000000" w:rsidRDefault="00766018">
          <w:pPr>
            <w:pStyle w:val="3527062CEC4A482A93BECB95A711165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6FDEC599DE740ACB6AFD647637C91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268735-213D-4032-8E9C-2CFB69A77913}"/>
      </w:docPartPr>
      <w:docPartBody>
        <w:p w:rsidR="00000000" w:rsidRDefault="00766018">
          <w:pPr>
            <w:pStyle w:val="D6FDEC599DE740ACB6AFD647637C914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F4607046BBD4D8AA633DD5FCFCA59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89C70B-9F0A-4EC9-904F-AEF655220A78}"/>
      </w:docPartPr>
      <w:docPartBody>
        <w:p w:rsidR="00000000" w:rsidRDefault="00766018">
          <w:pPr>
            <w:pStyle w:val="1F4607046BBD4D8AA633DD5FCFCA59A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17EA2F9A330D45CFB72F92A702BB2350">
    <w:name w:val="17EA2F9A330D45CFB72F92A702BB2350"/>
  </w:style>
  <w:style w:type="paragraph" w:customStyle="1" w:styleId="D95F249DCFDD481C93CF2DB27CDFAD41">
    <w:name w:val="D95F249DCFDD481C93CF2DB27CDFAD41"/>
  </w:style>
  <w:style w:type="paragraph" w:customStyle="1" w:styleId="36CA33C7087244E8A059723177761EE5">
    <w:name w:val="36CA33C7087244E8A059723177761EE5"/>
  </w:style>
  <w:style w:type="paragraph" w:customStyle="1" w:styleId="E691FACFEEB04989A4C4E287FB287E6B">
    <w:name w:val="E691FACFEEB04989A4C4E287FB287E6B"/>
  </w:style>
  <w:style w:type="paragraph" w:customStyle="1" w:styleId="F574BB1A864A4FCEA2D3AB6D2A3D2E48">
    <w:name w:val="F574BB1A864A4FCEA2D3AB6D2A3D2E48"/>
  </w:style>
  <w:style w:type="paragraph" w:customStyle="1" w:styleId="6EC134695C9D40C69711AD8D993F97E3">
    <w:name w:val="6EC134695C9D40C69711AD8D993F97E3"/>
  </w:style>
  <w:style w:type="paragraph" w:customStyle="1" w:styleId="2EDD13D53EEC493EB05B2108C532E87A">
    <w:name w:val="2EDD13D53EEC493EB05B2108C532E87A"/>
  </w:style>
  <w:style w:type="paragraph" w:customStyle="1" w:styleId="BAB5CA2F23214DE1952F638BAD68CC97">
    <w:name w:val="BAB5CA2F23214DE1952F638BAD68CC97"/>
  </w:style>
  <w:style w:type="paragraph" w:customStyle="1" w:styleId="D283B939C7BF461F9ADB802007B1DCFA">
    <w:name w:val="D283B939C7BF461F9ADB802007B1DCFA"/>
  </w:style>
  <w:style w:type="character" w:styleId="a3">
    <w:name w:val="Placeholder Text"/>
    <w:basedOn w:val="a0"/>
    <w:uiPriority w:val="99"/>
    <w:semiHidden/>
  </w:style>
  <w:style w:type="paragraph" w:customStyle="1" w:styleId="FFCF6BEAE4A04307AA22E22A88162003">
    <w:name w:val="FFCF6BEAE4A04307AA22E22A88162003"/>
  </w:style>
  <w:style w:type="paragraph" w:customStyle="1" w:styleId="61666EE779C2494BBD06BF45D7ABD585">
    <w:name w:val="61666EE779C2494BBD06BF45D7ABD585"/>
  </w:style>
  <w:style w:type="paragraph" w:customStyle="1" w:styleId="221E2EB22C8A468886F7C18031671527">
    <w:name w:val="221E2EB22C8A468886F7C18031671527"/>
  </w:style>
  <w:style w:type="paragraph" w:customStyle="1" w:styleId="66F8005E056C4364B191EBBF15079C61">
    <w:name w:val="66F8005E056C4364B191EBBF15079C61"/>
  </w:style>
  <w:style w:type="paragraph" w:customStyle="1" w:styleId="630D2A837DD3431D9E92C2E2C65DC10D">
    <w:name w:val="630D2A837DD3431D9E92C2E2C65DC10D"/>
  </w:style>
  <w:style w:type="paragraph" w:customStyle="1" w:styleId="AB5E4F458A494ABFBC586DD2DB167D8C">
    <w:name w:val="AB5E4F458A494ABFBC586DD2DB167D8C"/>
  </w:style>
  <w:style w:type="paragraph" w:customStyle="1" w:styleId="1998B4A07194474AA2D5C7EF06AA3BAE">
    <w:name w:val="1998B4A07194474AA2D5C7EF06AA3BAE"/>
  </w:style>
  <w:style w:type="paragraph" w:customStyle="1" w:styleId="EFAE2AA475C34883B3A788DF29ABC28B">
    <w:name w:val="EFAE2AA475C34883B3A788DF29ABC28B"/>
  </w:style>
  <w:style w:type="paragraph" w:customStyle="1" w:styleId="B0F7D989EA314BE4868015ED5A282625">
    <w:name w:val="B0F7D989EA314BE4868015ED5A282625"/>
  </w:style>
  <w:style w:type="paragraph" w:customStyle="1" w:styleId="703B1113232F44FD951A86BE7B6C2AB4">
    <w:name w:val="703B1113232F44FD951A86BE7B6C2AB4"/>
  </w:style>
  <w:style w:type="paragraph" w:customStyle="1" w:styleId="520874931254444AA78A4B3A5C7601A7">
    <w:name w:val="520874931254444AA78A4B3A5C7601A7"/>
  </w:style>
  <w:style w:type="paragraph" w:customStyle="1" w:styleId="51F81EDAAC8C42028F63B3E4B0ED5BA2">
    <w:name w:val="51F81EDAAC8C42028F63B3E4B0ED5BA2"/>
  </w:style>
  <w:style w:type="paragraph" w:customStyle="1" w:styleId="EE048A3EF90F4A40B5C81ACAC72CCBFF">
    <w:name w:val="EE048A3EF90F4A40B5C81ACAC72CCBFF"/>
  </w:style>
  <w:style w:type="paragraph" w:customStyle="1" w:styleId="2ADE1875A0A84F18851464534EDFC2FC">
    <w:name w:val="2ADE1875A0A84F18851464534EDFC2FC"/>
  </w:style>
  <w:style w:type="paragraph" w:customStyle="1" w:styleId="A3DC983A873C4F6A9A0A45217E8A3397">
    <w:name w:val="A3DC983A873C4F6A9A0A45217E8A3397"/>
  </w:style>
  <w:style w:type="paragraph" w:customStyle="1" w:styleId="7068F99E4278418C987AAB7DA20A570C">
    <w:name w:val="7068F99E4278418C987AAB7DA20A570C"/>
  </w:style>
  <w:style w:type="paragraph" w:customStyle="1" w:styleId="C75520BF0FDF446CAD9468938296EFF6">
    <w:name w:val="C75520BF0FDF446CAD9468938296EFF6"/>
  </w:style>
  <w:style w:type="paragraph" w:customStyle="1" w:styleId="E6CF000FF0C34FBCA5D1F85232B15CBE">
    <w:name w:val="E6CF000FF0C34FBCA5D1F85232B15CBE"/>
  </w:style>
  <w:style w:type="paragraph" w:customStyle="1" w:styleId="9FD48B383E2C4777BCBD8220C6398717">
    <w:name w:val="9FD48B383E2C4777BCBD8220C6398717"/>
  </w:style>
  <w:style w:type="paragraph" w:customStyle="1" w:styleId="D579847AF1AD49FD90F79350809028C6">
    <w:name w:val="D579847AF1AD49FD90F79350809028C6"/>
  </w:style>
  <w:style w:type="paragraph" w:customStyle="1" w:styleId="DB56444BD0674CF6B26D8C1E9E508F0D">
    <w:name w:val="DB56444BD0674CF6B26D8C1E9E508F0D"/>
  </w:style>
  <w:style w:type="paragraph" w:customStyle="1" w:styleId="7C5E433D1B084DD0A83D11704FD36A1F">
    <w:name w:val="7C5E433D1B084DD0A83D11704FD36A1F"/>
  </w:style>
  <w:style w:type="paragraph" w:customStyle="1" w:styleId="8E34F81C174140BDBED9E1F5F4FBB5E7">
    <w:name w:val="8E34F81C174140BDBED9E1F5F4FBB5E7"/>
  </w:style>
  <w:style w:type="paragraph" w:customStyle="1" w:styleId="9DF2F52C2261427093C0589A57A5AF16">
    <w:name w:val="9DF2F52C2261427093C0589A57A5AF16"/>
  </w:style>
  <w:style w:type="paragraph" w:customStyle="1" w:styleId="A7E0A1D560044309A352B14944B13965">
    <w:name w:val="A7E0A1D560044309A352B14944B13965"/>
  </w:style>
  <w:style w:type="paragraph" w:customStyle="1" w:styleId="27F628D47C694C3CAB3E51D8D69C7B5E">
    <w:name w:val="27F628D47C694C3CAB3E51D8D69C7B5E"/>
  </w:style>
  <w:style w:type="paragraph" w:customStyle="1" w:styleId="3527062CEC4A482A93BECB95A7111658">
    <w:name w:val="3527062CEC4A482A93BECB95A7111658"/>
  </w:style>
  <w:style w:type="paragraph" w:customStyle="1" w:styleId="D6FDEC599DE740ACB6AFD647637C914C">
    <w:name w:val="D6FDEC599DE740ACB6AFD647637C914C"/>
  </w:style>
  <w:style w:type="paragraph" w:customStyle="1" w:styleId="1F4607046BBD4D8AA633DD5FCFCA59A1">
    <w:name w:val="1F4607046BBD4D8AA633DD5FCFCA59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АС АФ IP68.dotx</Template>
  <TotalTime>2</TotalTime>
  <Pages>1</Pages>
  <Words>519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АС АФ 68</vt:lpstr>
    </vt:vector>
  </TitlesOfParts>
  <Company>vzljot</Company>
  <LinksUpToDate>false</LinksUpToDate>
  <CharactersWithSpaces>3732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АС АФ 68</dc:title>
  <dc:subject/>
  <dc:creator>Морошкин Антон Геннадьевич</dc:creator>
  <cp:keywords/>
  <cp:lastModifiedBy>Морошкин Антон Геннадьевич</cp:lastModifiedBy>
  <cp:revision>1</cp:revision>
  <cp:lastPrinted>2014-12-01T11:28:00Z</cp:lastPrinted>
  <dcterms:created xsi:type="dcterms:W3CDTF">2024-10-31T05:26:00Z</dcterms:created>
  <dcterms:modified xsi:type="dcterms:W3CDTF">2024-10-31T05:28:00Z</dcterms:modified>
</cp:coreProperties>
</file>